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089DF" w14:textId="77777777" w:rsidR="00822100" w:rsidRDefault="00822100">
      <w:pPr>
        <w:spacing w:line="480" w:lineRule="auto"/>
        <w:jc w:val="both"/>
        <w:rPr>
          <w:rFonts w:ascii="標楷體" w:eastAsia="標楷體" w:hAnsi="標楷體"/>
          <w:b/>
          <w:sz w:val="28"/>
        </w:rPr>
      </w:pPr>
    </w:p>
    <w:tbl>
      <w:tblPr>
        <w:tblW w:w="1414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0"/>
        <w:gridCol w:w="540"/>
        <w:gridCol w:w="786"/>
        <w:gridCol w:w="746"/>
        <w:gridCol w:w="628"/>
        <w:gridCol w:w="341"/>
        <w:gridCol w:w="23"/>
        <w:gridCol w:w="536"/>
        <w:gridCol w:w="1522"/>
        <w:gridCol w:w="714"/>
        <w:gridCol w:w="671"/>
        <w:gridCol w:w="72"/>
        <w:gridCol w:w="585"/>
        <w:gridCol w:w="92"/>
        <w:gridCol w:w="259"/>
        <w:gridCol w:w="45"/>
        <w:gridCol w:w="817"/>
        <w:gridCol w:w="83"/>
        <w:gridCol w:w="268"/>
        <w:gridCol w:w="452"/>
        <w:gridCol w:w="347"/>
        <w:gridCol w:w="525"/>
        <w:gridCol w:w="388"/>
        <w:gridCol w:w="283"/>
        <w:gridCol w:w="257"/>
        <w:gridCol w:w="283"/>
        <w:gridCol w:w="332"/>
        <w:gridCol w:w="388"/>
        <w:gridCol w:w="180"/>
        <w:gridCol w:w="1080"/>
      </w:tblGrid>
      <w:tr w:rsidR="00822100" w14:paraId="38E22244" w14:textId="77777777">
        <w:tblPrEx>
          <w:tblCellMar>
            <w:top w:w="0" w:type="dxa"/>
            <w:bottom w:w="0" w:type="dxa"/>
          </w:tblCellMar>
        </w:tblPrEx>
        <w:trPr>
          <w:cantSplit/>
          <w:trHeight w:val="713"/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85E9EF" w14:textId="77777777" w:rsidR="00822100" w:rsidRDefault="00EE3A3B">
            <w:pPr>
              <w:spacing w:before="100"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收件</w:t>
            </w:r>
          </w:p>
          <w:p w14:paraId="6F6C38F5" w14:textId="77777777" w:rsidR="00822100" w:rsidRDefault="00EE3A3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日期</w:t>
            </w:r>
          </w:p>
        </w:tc>
        <w:tc>
          <w:tcPr>
            <w:tcW w:w="27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D2059E" w14:textId="77777777" w:rsidR="00822100" w:rsidRDefault="00EE3A3B">
            <w:pPr>
              <w:spacing w:before="100"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 xml:space="preserve">    </w:t>
            </w:r>
            <w:r>
              <w:rPr>
                <w:rFonts w:ascii="標楷體" w:eastAsia="標楷體" w:hAnsi="標楷體"/>
                <w:szCs w:val="24"/>
              </w:rPr>
              <w:t>年</w:t>
            </w:r>
            <w:r>
              <w:rPr>
                <w:rFonts w:ascii="標楷體" w:eastAsia="標楷體" w:hAnsi="標楷體"/>
                <w:szCs w:val="24"/>
              </w:rPr>
              <w:t xml:space="preserve">    </w:t>
            </w:r>
            <w:r>
              <w:rPr>
                <w:rFonts w:ascii="標楷體" w:eastAsia="標楷體" w:hAnsi="標楷體"/>
                <w:szCs w:val="24"/>
              </w:rPr>
              <w:t>月</w:t>
            </w:r>
            <w:r>
              <w:rPr>
                <w:rFonts w:ascii="標楷體" w:eastAsia="標楷體" w:hAnsi="標楷體"/>
                <w:szCs w:val="24"/>
              </w:rPr>
              <w:t xml:space="preserve">     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  <w:tc>
          <w:tcPr>
            <w:tcW w:w="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2E468F" w14:textId="77777777" w:rsidR="00822100" w:rsidRDefault="00EE3A3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收件</w:t>
            </w:r>
          </w:p>
          <w:p w14:paraId="5B558C5A" w14:textId="77777777" w:rsidR="00822100" w:rsidRDefault="00EE3A3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字號</w:t>
            </w:r>
          </w:p>
        </w:tc>
        <w:tc>
          <w:tcPr>
            <w:tcW w:w="396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F63F92" w14:textId="77777777" w:rsidR="00822100" w:rsidRDefault="00EE3A3B">
            <w:pPr>
              <w:spacing w:line="34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 xml:space="preserve">         </w:t>
            </w:r>
            <w:r>
              <w:rPr>
                <w:rFonts w:ascii="標楷體" w:eastAsia="標楷體" w:hAnsi="標楷體"/>
                <w:szCs w:val="24"/>
              </w:rPr>
              <w:t>字第</w:t>
            </w:r>
            <w:r>
              <w:rPr>
                <w:rFonts w:ascii="標楷體" w:eastAsia="標楷體" w:hAnsi="標楷體"/>
                <w:szCs w:val="24"/>
              </w:rPr>
              <w:t xml:space="preserve">             </w:t>
            </w:r>
            <w:r>
              <w:rPr>
                <w:rFonts w:ascii="標楷體" w:eastAsia="標楷體" w:hAnsi="標楷體"/>
                <w:szCs w:val="24"/>
              </w:rPr>
              <w:t>號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F1ACF1" w14:textId="77777777" w:rsidR="00822100" w:rsidRDefault="00EE3A3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調處</w:t>
            </w:r>
          </w:p>
          <w:p w14:paraId="4284586A" w14:textId="77777777" w:rsidR="00822100" w:rsidRDefault="00EE3A3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費用</w:t>
            </w:r>
          </w:p>
        </w:tc>
        <w:tc>
          <w:tcPr>
            <w:tcW w:w="22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40C38E" w14:textId="77777777" w:rsidR="00822100" w:rsidRDefault="00EE3A3B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 xml:space="preserve">              </w:t>
            </w:r>
            <w:r>
              <w:rPr>
                <w:rFonts w:ascii="標楷體" w:eastAsia="標楷體" w:hAnsi="標楷體"/>
                <w:szCs w:val="24"/>
              </w:rPr>
              <w:t>元</w:t>
            </w:r>
          </w:p>
        </w:tc>
        <w:tc>
          <w:tcPr>
            <w:tcW w:w="8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9B11C0" w14:textId="77777777" w:rsidR="00822100" w:rsidRDefault="00EE3A3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收件</w:t>
            </w:r>
          </w:p>
          <w:p w14:paraId="4504D38F" w14:textId="77777777" w:rsidR="00822100" w:rsidRDefault="00EE3A3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/>
                <w:szCs w:val="24"/>
              </w:rPr>
              <w:t>者章</w:t>
            </w:r>
            <w:proofErr w:type="gramEnd"/>
          </w:p>
        </w:tc>
        <w:tc>
          <w:tcPr>
            <w:tcW w:w="16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34E280" w14:textId="77777777" w:rsidR="00822100" w:rsidRDefault="00822100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822100" w14:paraId="565E544A" w14:textId="77777777">
        <w:tblPrEx>
          <w:tblCellMar>
            <w:top w:w="0" w:type="dxa"/>
            <w:bottom w:w="0" w:type="dxa"/>
          </w:tblCellMar>
        </w:tblPrEx>
        <w:trPr>
          <w:trHeight w:val="682"/>
          <w:jc w:val="center"/>
        </w:trPr>
        <w:tc>
          <w:tcPr>
            <w:tcW w:w="1414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495568" w14:textId="77777777" w:rsidR="00822100" w:rsidRDefault="00EE3A3B">
            <w:pPr>
              <w:spacing w:before="180" w:after="180" w:line="420" w:lineRule="exact"/>
              <w:jc w:val="center"/>
            </w:pP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 xml:space="preserve">        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>不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>動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>產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>糾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 xml:space="preserve"> </w:t>
            </w:r>
            <w:proofErr w:type="gramStart"/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>紛</w:t>
            </w:r>
            <w:proofErr w:type="gramEnd"/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>調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>處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>申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>請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標楷體" w:eastAsia="標楷體" w:hAnsi="標楷體"/>
                <w:b/>
                <w:bCs/>
                <w:color w:val="000000"/>
                <w:sz w:val="36"/>
                <w:szCs w:val="36"/>
              </w:rPr>
              <w:t>書</w:t>
            </w:r>
            <w:r>
              <w:rPr>
                <w:rFonts w:ascii="標楷體" w:eastAsia="標楷體" w:hAnsi="標楷體"/>
                <w:b/>
                <w:bCs/>
                <w:sz w:val="36"/>
              </w:rPr>
              <w:t xml:space="preserve">    </w:t>
            </w:r>
            <w:r>
              <w:rPr>
                <w:rFonts w:ascii="標楷體" w:eastAsia="標楷體" w:hAnsi="標楷體"/>
                <w:b/>
                <w:bCs/>
                <w:color w:val="FF0000"/>
                <w:sz w:val="36"/>
              </w:rPr>
              <w:t>（範例）</w:t>
            </w:r>
          </w:p>
        </w:tc>
      </w:tr>
      <w:tr w:rsidR="00822100" w14:paraId="3C4FA36B" w14:textId="77777777">
        <w:tblPrEx>
          <w:tblCellMar>
            <w:top w:w="0" w:type="dxa"/>
            <w:bottom w:w="0" w:type="dxa"/>
          </w:tblCellMar>
        </w:tblPrEx>
        <w:trPr>
          <w:cantSplit/>
          <w:trHeight w:val="313"/>
          <w:jc w:val="center"/>
        </w:trPr>
        <w:tc>
          <w:tcPr>
            <w:tcW w:w="14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D48F18" w14:textId="77777777" w:rsidR="00822100" w:rsidRDefault="00EE3A3B">
            <w:pPr>
              <w:spacing w:line="38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受文機關</w:t>
            </w:r>
          </w:p>
        </w:tc>
        <w:tc>
          <w:tcPr>
            <w:tcW w:w="153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82815C" w14:textId="77777777" w:rsidR="00822100" w:rsidRDefault="00EE3A3B">
            <w:pPr>
              <w:spacing w:line="380" w:lineRule="exact"/>
              <w:jc w:val="both"/>
            </w:pPr>
            <w:r>
              <w:rPr>
                <w:rFonts w:ascii="標楷體" w:eastAsia="標楷體" w:hAnsi="標楷體"/>
                <w:color w:val="FF0000"/>
                <w:sz w:val="32"/>
                <w:szCs w:val="24"/>
              </w:rPr>
              <w:t xml:space="preserve">   </w:t>
            </w:r>
            <w:r>
              <w:rPr>
                <w:rFonts w:ascii="標楷體" w:eastAsia="標楷體" w:hAnsi="標楷體"/>
                <w:color w:val="FF0000"/>
                <w:sz w:val="32"/>
                <w:szCs w:val="24"/>
              </w:rPr>
              <w:t>臺北市</w:t>
            </w:r>
          </w:p>
        </w:tc>
        <w:tc>
          <w:tcPr>
            <w:tcW w:w="969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A960CB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縣</w:t>
            </w:r>
          </w:p>
        </w:tc>
        <w:tc>
          <w:tcPr>
            <w:tcW w:w="10202" w:type="dxa"/>
            <w:gridSpan w:val="24"/>
            <w:vMerge w:val="restart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5F31255" w14:textId="77777777" w:rsidR="00822100" w:rsidRDefault="00EE3A3B">
            <w:pPr>
              <w:spacing w:line="240" w:lineRule="exact"/>
              <w:ind w:firstLine="280"/>
              <w:jc w:val="both"/>
            </w:pPr>
            <w:r>
              <w:rPr>
                <w:rFonts w:ascii="標楷體" w:eastAsia="標楷體" w:hAnsi="標楷體"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6ACB8F1" wp14:editId="2B3FBB29">
                      <wp:simplePos x="0" y="0"/>
                      <wp:positionH relativeFrom="column">
                        <wp:posOffset>9274173</wp:posOffset>
                      </wp:positionH>
                      <wp:positionV relativeFrom="paragraph">
                        <wp:posOffset>2886074</wp:posOffset>
                      </wp:positionV>
                      <wp:extent cx="622935" cy="275591"/>
                      <wp:effectExtent l="0" t="0" r="24765" b="10159"/>
                      <wp:wrapNone/>
                      <wp:docPr id="1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935" cy="2755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2" cap="flat">
                                <a:solidFill>
                                  <a:srgbClr val="FF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26AF0F22" w14:textId="77777777" w:rsidR="00822100" w:rsidRDefault="00EE3A3B">
                                  <w:pPr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FF0000"/>
                                      <w:sz w:val="22"/>
                                    </w:rPr>
                                    <w:t>張三印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6ACB8F1" id="矩形 7" o:spid="_x0000_s1026" style="position:absolute;left:0;text-align:left;margin-left:730.25pt;margin-top:227.25pt;width:49.05pt;height:21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" strokecolor="red" strokeweight=".08811mm">
                      <v:textbox>
                        <w:txbxContent>
                          <w:p w14:paraId="26AF0F22" w14:textId="77777777" w:rsidR="00822100" w:rsidRDefault="00EE3A3B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張三印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標楷體" w:eastAsia="標楷體" w:hAnsi="標楷體"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6FBE3EB" wp14:editId="486387E9">
                      <wp:simplePos x="0" y="0"/>
                      <wp:positionH relativeFrom="column">
                        <wp:posOffset>9274173</wp:posOffset>
                      </wp:positionH>
                      <wp:positionV relativeFrom="paragraph">
                        <wp:posOffset>2886074</wp:posOffset>
                      </wp:positionV>
                      <wp:extent cx="622935" cy="275591"/>
                      <wp:effectExtent l="0" t="0" r="24765" b="10159"/>
                      <wp:wrapNone/>
                      <wp:docPr id="2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935" cy="2755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2" cap="flat">
                                <a:solidFill>
                                  <a:srgbClr val="FF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68DCDC8A" w14:textId="77777777" w:rsidR="00822100" w:rsidRDefault="00EE3A3B">
                                  <w:pPr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FF0000"/>
                                      <w:sz w:val="22"/>
                                    </w:rPr>
                                    <w:t>張三印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6FBE3EB" id="矩形 6" o:spid="_x0000_s1027" style="position:absolute;left:0;text-align:left;margin-left:730.25pt;margin-top:227.25pt;width:49.05pt;height:21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" strokecolor="red" strokeweight=".08811mm">
                      <v:textbox>
                        <w:txbxContent>
                          <w:p w14:paraId="68DCDC8A" w14:textId="77777777" w:rsidR="00822100" w:rsidRDefault="00EE3A3B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張三印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標楷體" w:eastAsia="標楷體" w:hAnsi="標楷體"/>
                <w:sz w:val="28"/>
                <w:szCs w:val="24"/>
              </w:rPr>
              <w:t xml:space="preserve">                 </w:t>
            </w:r>
          </w:p>
          <w:p w14:paraId="7912FE66" w14:textId="77777777" w:rsidR="00822100" w:rsidRDefault="00EE3A3B">
            <w:pPr>
              <w:spacing w:line="240" w:lineRule="exact"/>
              <w:ind w:firstLine="280"/>
              <w:jc w:val="both"/>
            </w:pPr>
            <w:r>
              <w:rPr>
                <w:rFonts w:ascii="標楷體" w:eastAsia="標楷體" w:hAnsi="標楷體"/>
                <w:sz w:val="28"/>
                <w:szCs w:val="28"/>
              </w:rPr>
              <w:t>政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>
              <w:rPr>
                <w:rFonts w:ascii="標楷體" w:eastAsia="標楷體" w:hAnsi="標楷體"/>
                <w:sz w:val="28"/>
                <w:szCs w:val="28"/>
              </w:rPr>
              <w:t>府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/>
                <w:sz w:val="28"/>
                <w:szCs w:val="28"/>
              </w:rPr>
              <w:t>（地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>
              <w:rPr>
                <w:rFonts w:ascii="標楷體" w:eastAsia="標楷體" w:hAnsi="標楷體"/>
                <w:sz w:val="28"/>
                <w:szCs w:val="28"/>
              </w:rPr>
              <w:t>政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>
              <w:rPr>
                <w:rFonts w:ascii="標楷體" w:eastAsia="標楷體" w:hAnsi="標楷體"/>
                <w:color w:val="FF0000"/>
                <w:sz w:val="28"/>
                <w:szCs w:val="28"/>
              </w:rPr>
              <w:t>局</w:t>
            </w:r>
            <w:r>
              <w:rPr>
                <w:rFonts w:ascii="標楷體" w:eastAsia="標楷體" w:hAnsi="標楷體"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    </w:t>
            </w:r>
            <w:r>
              <w:rPr>
                <w:rFonts w:ascii="標楷體" w:eastAsia="標楷體" w:hAnsi="標楷體"/>
                <w:sz w:val="28"/>
                <w:szCs w:val="28"/>
              </w:rPr>
              <w:t>）</w:t>
            </w:r>
          </w:p>
          <w:p w14:paraId="68B67FBF" w14:textId="77777777" w:rsidR="00822100" w:rsidRDefault="00EE3A3B">
            <w:pPr>
              <w:spacing w:line="240" w:lineRule="exact"/>
              <w:ind w:firstLine="240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 xml:space="preserve">                    </w:t>
            </w:r>
          </w:p>
        </w:tc>
      </w:tr>
      <w:tr w:rsidR="00822100" w14:paraId="398F5CB9" w14:textId="77777777">
        <w:tblPrEx>
          <w:tblCellMar>
            <w:top w:w="0" w:type="dxa"/>
            <w:bottom w:w="0" w:type="dxa"/>
          </w:tblCellMar>
        </w:tblPrEx>
        <w:trPr>
          <w:cantSplit/>
          <w:trHeight w:val="478"/>
          <w:jc w:val="center"/>
        </w:trPr>
        <w:tc>
          <w:tcPr>
            <w:tcW w:w="14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3D2253" w14:textId="77777777" w:rsidR="00822100" w:rsidRDefault="00822100">
            <w:pPr>
              <w:spacing w:line="38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32" w:type="dxa"/>
            <w:gridSpan w:val="2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5ABDEC" w14:textId="77777777" w:rsidR="00822100" w:rsidRDefault="00822100">
            <w:pPr>
              <w:spacing w:line="38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69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34AC32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/>
                <w:sz w:val="28"/>
                <w:szCs w:val="24"/>
              </w:rPr>
              <w:t>市</w:t>
            </w:r>
          </w:p>
        </w:tc>
        <w:tc>
          <w:tcPr>
            <w:tcW w:w="10202" w:type="dxa"/>
            <w:gridSpan w:val="24"/>
            <w:vMerge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5BEF379" w14:textId="77777777" w:rsidR="00822100" w:rsidRDefault="00822100">
            <w:pPr>
              <w:spacing w:line="38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822100" w14:paraId="112F6D1D" w14:textId="77777777">
        <w:tblPrEx>
          <w:tblCellMar>
            <w:top w:w="0" w:type="dxa"/>
            <w:bottom w:w="0" w:type="dxa"/>
          </w:tblCellMar>
        </w:tblPrEx>
        <w:trPr>
          <w:cantSplit/>
          <w:trHeight w:val="191"/>
          <w:jc w:val="center"/>
        </w:trPr>
        <w:tc>
          <w:tcPr>
            <w:tcW w:w="14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E4F11C" w14:textId="77777777" w:rsidR="00822100" w:rsidRDefault="00EE3A3B">
            <w:pPr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稱</w:t>
            </w:r>
            <w:r>
              <w:rPr>
                <w:rFonts w:ascii="標楷體" w:eastAsia="標楷體" w:hAnsi="標楷體"/>
                <w:szCs w:val="24"/>
              </w:rPr>
              <w:t xml:space="preserve">    </w:t>
            </w:r>
            <w:r>
              <w:rPr>
                <w:rFonts w:ascii="標楷體" w:eastAsia="標楷體" w:hAnsi="標楷體"/>
                <w:szCs w:val="24"/>
              </w:rPr>
              <w:t>謂</w:t>
            </w:r>
          </w:p>
        </w:tc>
        <w:tc>
          <w:tcPr>
            <w:tcW w:w="153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029916" w14:textId="77777777" w:rsidR="00822100" w:rsidRDefault="00EE3A3B">
            <w:pPr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姓</w:t>
            </w:r>
            <w:r>
              <w:rPr>
                <w:rFonts w:ascii="標楷體" w:eastAsia="標楷體" w:hAnsi="標楷體"/>
                <w:szCs w:val="24"/>
              </w:rPr>
              <w:t xml:space="preserve">   </w:t>
            </w:r>
            <w:r>
              <w:rPr>
                <w:rFonts w:ascii="標楷體" w:eastAsia="標楷體" w:hAnsi="標楷體"/>
                <w:szCs w:val="24"/>
              </w:rPr>
              <w:t>名</w:t>
            </w:r>
          </w:p>
        </w:tc>
        <w:tc>
          <w:tcPr>
            <w:tcW w:w="99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B7B9A1" w14:textId="77777777" w:rsidR="00822100" w:rsidRDefault="00EE3A3B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出</w:t>
            </w:r>
            <w:r>
              <w:rPr>
                <w:rFonts w:ascii="標楷體" w:eastAsia="標楷體" w:hAnsi="標楷體"/>
                <w:szCs w:val="24"/>
              </w:rPr>
              <w:t xml:space="preserve">  </w:t>
            </w:r>
            <w:r>
              <w:rPr>
                <w:rFonts w:ascii="標楷體" w:eastAsia="標楷體" w:hAnsi="標楷體"/>
                <w:szCs w:val="24"/>
              </w:rPr>
              <w:t>生</w:t>
            </w:r>
          </w:p>
          <w:p w14:paraId="1A59511F" w14:textId="77777777" w:rsidR="00822100" w:rsidRDefault="00EE3A3B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年月日</w:t>
            </w:r>
          </w:p>
        </w:tc>
        <w:tc>
          <w:tcPr>
            <w:tcW w:w="20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89E0DC" w14:textId="77777777" w:rsidR="00822100" w:rsidRDefault="00EE3A3B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國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民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身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分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證</w:t>
            </w:r>
          </w:p>
          <w:p w14:paraId="17844685" w14:textId="77777777" w:rsidR="00822100" w:rsidRDefault="00EE3A3B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統</w:t>
            </w:r>
            <w:r>
              <w:rPr>
                <w:rFonts w:ascii="標楷體" w:eastAsia="標楷體" w:hAnsi="標楷體"/>
                <w:szCs w:val="24"/>
              </w:rPr>
              <w:t xml:space="preserve">  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一</w:t>
            </w:r>
            <w:proofErr w:type="gramEnd"/>
            <w:r>
              <w:rPr>
                <w:rFonts w:ascii="標楷體" w:eastAsia="標楷體" w:hAnsi="標楷體"/>
                <w:szCs w:val="24"/>
              </w:rPr>
              <w:t xml:space="preserve">  </w:t>
            </w:r>
            <w:r>
              <w:rPr>
                <w:rFonts w:ascii="標楷體" w:eastAsia="標楷體" w:hAnsi="標楷體"/>
                <w:szCs w:val="24"/>
              </w:rPr>
              <w:t>編</w:t>
            </w:r>
            <w:r>
              <w:rPr>
                <w:rFonts w:ascii="標楷體" w:eastAsia="標楷體" w:hAnsi="標楷體"/>
                <w:szCs w:val="24"/>
              </w:rPr>
              <w:t xml:space="preserve">  </w:t>
            </w:r>
            <w:r>
              <w:rPr>
                <w:rFonts w:ascii="標楷體" w:eastAsia="標楷體" w:hAnsi="標楷體"/>
                <w:szCs w:val="24"/>
              </w:rPr>
              <w:t>號</w:t>
            </w:r>
          </w:p>
        </w:tc>
        <w:tc>
          <w:tcPr>
            <w:tcW w:w="531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9213B0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住</w:t>
            </w:r>
            <w:r>
              <w:rPr>
                <w:rFonts w:ascii="標楷體" w:eastAsia="標楷體" w:hAnsi="標楷體"/>
                <w:szCs w:val="24"/>
              </w:rPr>
              <w:t xml:space="preserve">                             </w:t>
            </w:r>
            <w:r>
              <w:rPr>
                <w:rFonts w:ascii="標楷體" w:eastAsia="標楷體" w:hAnsi="標楷體"/>
                <w:szCs w:val="24"/>
              </w:rPr>
              <w:t>所</w:t>
            </w:r>
          </w:p>
        </w:tc>
        <w:tc>
          <w:tcPr>
            <w:tcW w:w="17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70A29B2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電</w:t>
            </w:r>
            <w:r>
              <w:rPr>
                <w:rFonts w:ascii="標楷體" w:eastAsia="標楷體" w:hAnsi="標楷體"/>
                <w:szCs w:val="24"/>
              </w:rPr>
              <w:t xml:space="preserve">       </w:t>
            </w:r>
            <w:r>
              <w:rPr>
                <w:rFonts w:ascii="標楷體" w:eastAsia="標楷體" w:hAnsi="標楷體"/>
                <w:szCs w:val="24"/>
              </w:rPr>
              <w:t>話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BEE5493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簽</w:t>
            </w:r>
            <w:r>
              <w:rPr>
                <w:rFonts w:ascii="標楷體" w:eastAsia="標楷體" w:hAnsi="標楷體"/>
                <w:szCs w:val="24"/>
              </w:rPr>
              <w:t xml:space="preserve">  </w:t>
            </w:r>
            <w:r>
              <w:rPr>
                <w:rFonts w:ascii="標楷體" w:eastAsia="標楷體" w:hAnsi="標楷體"/>
                <w:szCs w:val="24"/>
              </w:rPr>
              <w:t>章</w:t>
            </w:r>
          </w:p>
        </w:tc>
      </w:tr>
      <w:tr w:rsidR="00822100" w14:paraId="7BCC1065" w14:textId="77777777">
        <w:tblPrEx>
          <w:tblCellMar>
            <w:top w:w="0" w:type="dxa"/>
            <w:bottom w:w="0" w:type="dxa"/>
          </w:tblCellMar>
        </w:tblPrEx>
        <w:trPr>
          <w:cantSplit/>
          <w:trHeight w:val="326"/>
          <w:jc w:val="center"/>
        </w:trPr>
        <w:tc>
          <w:tcPr>
            <w:tcW w:w="14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799F9D" w14:textId="77777777" w:rsidR="00822100" w:rsidRDefault="00822100">
            <w:pPr>
              <w:spacing w:line="3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3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ED3F13" w14:textId="77777777" w:rsidR="00822100" w:rsidRDefault="00822100">
            <w:pPr>
              <w:spacing w:line="3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998B19" w14:textId="77777777" w:rsidR="00822100" w:rsidRDefault="00822100">
            <w:pPr>
              <w:spacing w:line="3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0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7A3E10" w14:textId="77777777" w:rsidR="00822100" w:rsidRDefault="00822100">
            <w:pPr>
              <w:spacing w:line="3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ABA894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縣市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6F1B84" w14:textId="77777777" w:rsidR="00822100" w:rsidRDefault="00EE3A3B">
            <w:pPr>
              <w:spacing w:line="2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鄉鎮市區</w:t>
            </w:r>
          </w:p>
        </w:tc>
        <w:tc>
          <w:tcPr>
            <w:tcW w:w="6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7F8A6B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村里</w:t>
            </w: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EE0130" w14:textId="77777777" w:rsidR="00822100" w:rsidRDefault="00EE3A3B">
            <w:pPr>
              <w:spacing w:line="3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鄰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B071DF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街路</w:t>
            </w: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0D2CFC" w14:textId="77777777" w:rsidR="00822100" w:rsidRDefault="00EE3A3B">
            <w:pPr>
              <w:spacing w:line="3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段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83A980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巷</w:t>
            </w:r>
          </w:p>
        </w:tc>
        <w:tc>
          <w:tcPr>
            <w:tcW w:w="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0A57D7" w14:textId="77777777" w:rsidR="00822100" w:rsidRDefault="00EE3A3B">
            <w:pPr>
              <w:spacing w:line="3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弄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D87965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號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B5EA90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樓</w:t>
            </w:r>
          </w:p>
        </w:tc>
        <w:tc>
          <w:tcPr>
            <w:tcW w:w="17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2F46C1B" w14:textId="77777777" w:rsidR="00822100" w:rsidRDefault="00822100">
            <w:pPr>
              <w:spacing w:line="38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5E420D2" w14:textId="77777777" w:rsidR="00822100" w:rsidRDefault="00EE3A3B">
            <w:pPr>
              <w:spacing w:line="380" w:lineRule="exact"/>
            </w:pPr>
            <w:r>
              <w:rPr>
                <w:rFonts w:ascii="新細明體" w:hAnsi="新細明體" w:cs="新細明體"/>
                <w:noProof/>
                <w:color w:val="0066CC"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D61D1CF" wp14:editId="1CBAB5B6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245114</wp:posOffset>
                      </wp:positionV>
                      <wp:extent cx="622935" cy="275591"/>
                      <wp:effectExtent l="0" t="0" r="24765" b="10159"/>
                      <wp:wrapNone/>
                      <wp:docPr id="3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935" cy="2755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2" cap="flat">
                                <a:solidFill>
                                  <a:srgbClr val="FF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7C4F7A4F" w14:textId="77777777" w:rsidR="00822100" w:rsidRDefault="00EE3A3B">
                                  <w:pPr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FF0000"/>
                                      <w:sz w:val="22"/>
                                    </w:rPr>
                                    <w:t>張三印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D61D1CF" id="矩形 8" o:spid="_x0000_s1028" style="position:absolute;margin-left:2.7pt;margin-top:19.3pt;width:49.05pt;height:21.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" strokecolor="red" strokeweight=".08811mm">
                      <v:textbox>
                        <w:txbxContent>
                          <w:p w14:paraId="7C4F7A4F" w14:textId="77777777" w:rsidR="00822100" w:rsidRDefault="00EE3A3B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張三印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822100" w14:paraId="2619CC6F" w14:textId="77777777">
        <w:tblPrEx>
          <w:tblCellMar>
            <w:top w:w="0" w:type="dxa"/>
            <w:bottom w:w="0" w:type="dxa"/>
          </w:tblCellMar>
        </w:tblPrEx>
        <w:trPr>
          <w:cantSplit/>
          <w:trHeight w:val="433"/>
          <w:jc w:val="center"/>
        </w:trPr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9DF969" w14:textId="77777777" w:rsidR="00822100" w:rsidRDefault="00EE3A3B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申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請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人</w:t>
            </w:r>
          </w:p>
        </w:tc>
        <w:tc>
          <w:tcPr>
            <w:tcW w:w="1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D7621C2" w14:textId="77777777" w:rsidR="00822100" w:rsidRDefault="00EE3A3B">
            <w:pPr>
              <w:jc w:val="center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張三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7FA0FE7" w14:textId="77777777" w:rsidR="00822100" w:rsidRDefault="00EE3A3B">
            <w:pPr>
              <w:jc w:val="center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40.1.1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F40F7A4" w14:textId="77777777" w:rsidR="00822100" w:rsidRDefault="00EE3A3B">
            <w:pPr>
              <w:jc w:val="center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A100100100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A694FE7" w14:textId="77777777" w:rsidR="00822100" w:rsidRDefault="00EE3A3B">
            <w:pPr>
              <w:rPr>
                <w:rFonts w:ascii="標楷體" w:eastAsia="標楷體" w:hAnsi="標楷體"/>
                <w:color w:val="FF0000"/>
              </w:rPr>
            </w:pPr>
            <w:proofErr w:type="gramStart"/>
            <w:r>
              <w:rPr>
                <w:rFonts w:ascii="標楷體" w:eastAsia="標楷體" w:hAnsi="標楷體"/>
                <w:color w:val="FF0000"/>
              </w:rPr>
              <w:t>臺</w:t>
            </w:r>
            <w:proofErr w:type="gramEnd"/>
            <w:r>
              <w:rPr>
                <w:rFonts w:ascii="標楷體" w:eastAsia="標楷體" w:hAnsi="標楷體"/>
                <w:color w:val="FF0000"/>
              </w:rPr>
              <w:t>北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52B3E8A" w14:textId="77777777" w:rsidR="00822100" w:rsidRDefault="00EE3A3B">
            <w:pPr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信義</w:t>
            </w:r>
          </w:p>
        </w:tc>
        <w:tc>
          <w:tcPr>
            <w:tcW w:w="6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70B0415" w14:textId="77777777" w:rsidR="00822100" w:rsidRDefault="00822100">
            <w:pPr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CA86C33" w14:textId="77777777" w:rsidR="00822100" w:rsidRDefault="00822100">
            <w:pPr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44BC0CF" w14:textId="77777777" w:rsidR="00822100" w:rsidRDefault="00EE3A3B">
            <w:pPr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市府</w:t>
            </w: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930AEB3" w14:textId="77777777" w:rsidR="00822100" w:rsidRDefault="00822100">
            <w:pPr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BAAD946" w14:textId="77777777" w:rsidR="00822100" w:rsidRDefault="00822100">
            <w:pPr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45E40DF" w14:textId="77777777" w:rsidR="00822100" w:rsidRDefault="00822100">
            <w:pPr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EEBA12C" w14:textId="77777777" w:rsidR="00822100" w:rsidRDefault="00EE3A3B">
            <w:pPr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1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093000F" w14:textId="77777777" w:rsidR="00822100" w:rsidRDefault="00822100">
            <w:pPr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17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2760894" w14:textId="77777777" w:rsidR="00822100" w:rsidRDefault="00EE3A3B">
            <w:pPr>
              <w:spacing w:line="420" w:lineRule="exact"/>
            </w:pPr>
            <w:r>
              <w:rPr>
                <w:rFonts w:ascii="標楷體" w:eastAsia="標楷體" w:hAnsi="標楷體"/>
                <w:color w:val="FF0000"/>
              </w:rPr>
              <w:t>02-27208889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533FA65" w14:textId="77777777" w:rsidR="00822100" w:rsidRDefault="00EE3A3B">
            <w:pPr>
              <w:spacing w:line="420" w:lineRule="exact"/>
            </w:pPr>
            <w:r>
              <w:rPr>
                <w:rFonts w:ascii="標楷體" w:eastAsia="標楷體" w:hAnsi="標楷體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1D9D3D8" wp14:editId="5CA0DF4E">
                      <wp:simplePos x="0" y="0"/>
                      <wp:positionH relativeFrom="column">
                        <wp:posOffset>9274173</wp:posOffset>
                      </wp:positionH>
                      <wp:positionV relativeFrom="paragraph">
                        <wp:posOffset>2886074</wp:posOffset>
                      </wp:positionV>
                      <wp:extent cx="622935" cy="275591"/>
                      <wp:effectExtent l="0" t="0" r="24765" b="10159"/>
                      <wp:wrapNone/>
                      <wp:docPr id="4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935" cy="2755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2" cap="flat">
                                <a:solidFill>
                                  <a:srgbClr val="FF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710770F0" w14:textId="77777777" w:rsidR="00822100" w:rsidRDefault="00EE3A3B">
                                  <w:pPr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FF0000"/>
                                      <w:sz w:val="22"/>
                                    </w:rPr>
                                    <w:t>張三印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1D9D3D8" id="矩形 5" o:spid="_x0000_s1029" style="position:absolute;margin-left:730.25pt;margin-top:227.25pt;width:49.05pt;height:21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" strokecolor="red" strokeweight=".08811mm">
                      <v:textbox>
                        <w:txbxContent>
                          <w:p w14:paraId="710770F0" w14:textId="77777777" w:rsidR="00822100" w:rsidRDefault="00EE3A3B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張三印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標楷體" w:eastAsia="標楷體" w:hAnsi="標楷體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2A3AB60" wp14:editId="7BF234E6">
                      <wp:simplePos x="0" y="0"/>
                      <wp:positionH relativeFrom="column">
                        <wp:posOffset>9274173</wp:posOffset>
                      </wp:positionH>
                      <wp:positionV relativeFrom="paragraph">
                        <wp:posOffset>2886074</wp:posOffset>
                      </wp:positionV>
                      <wp:extent cx="622935" cy="275591"/>
                      <wp:effectExtent l="0" t="0" r="24765" b="10159"/>
                      <wp:wrapNone/>
                      <wp:docPr id="5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935" cy="2755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2" cap="flat">
                                <a:solidFill>
                                  <a:srgbClr val="FF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0AB234B3" w14:textId="77777777" w:rsidR="00822100" w:rsidRDefault="00EE3A3B">
                                  <w:pPr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FF0000"/>
                                      <w:sz w:val="22"/>
                                    </w:rPr>
                                    <w:t>張三印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2A3AB60" id="矩形 3" o:spid="_x0000_s1030" style="position:absolute;margin-left:730.25pt;margin-top:227.25pt;width:49.05pt;height:21.7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" strokecolor="red" strokeweight=".08811mm">
                      <v:textbox>
                        <w:txbxContent>
                          <w:p w14:paraId="0AB234B3" w14:textId="77777777" w:rsidR="00822100" w:rsidRDefault="00EE3A3B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張三印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822100" w14:paraId="5BEEC19D" w14:textId="77777777">
        <w:tblPrEx>
          <w:tblCellMar>
            <w:top w:w="0" w:type="dxa"/>
            <w:bottom w:w="0" w:type="dxa"/>
          </w:tblCellMar>
        </w:tblPrEx>
        <w:trPr>
          <w:cantSplit/>
          <w:trHeight w:val="359"/>
          <w:jc w:val="center"/>
        </w:trPr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C48CB3" w14:textId="77777777" w:rsidR="00822100" w:rsidRDefault="00EE3A3B">
            <w:pPr>
              <w:spacing w:line="380" w:lineRule="exact"/>
              <w:jc w:val="center"/>
            </w:pPr>
            <w:r>
              <w:rPr>
                <w:rFonts w:ascii="標楷體" w:eastAsia="標楷體" w:hAnsi="標楷體"/>
                <w:color w:val="FF0000"/>
                <w:szCs w:val="24"/>
              </w:rPr>
              <w:t>委任代理人</w:t>
            </w:r>
          </w:p>
        </w:tc>
        <w:tc>
          <w:tcPr>
            <w:tcW w:w="1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5688B7" w14:textId="77777777" w:rsidR="00822100" w:rsidRDefault="00EE3A3B">
            <w:pPr>
              <w:jc w:val="center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王五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C7BE93" w14:textId="77777777" w:rsidR="00822100" w:rsidRDefault="00EE3A3B">
            <w:pPr>
              <w:jc w:val="center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43.10.1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E71566" w14:textId="77777777" w:rsidR="00822100" w:rsidRDefault="00EE3A3B">
            <w:pPr>
              <w:jc w:val="center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A123456789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2CB79C" w14:textId="77777777" w:rsidR="00822100" w:rsidRDefault="00EE3A3B">
            <w:pPr>
              <w:snapToGrid w:val="0"/>
              <w:rPr>
                <w:rFonts w:ascii="標楷體" w:eastAsia="標楷體" w:hAnsi="標楷體"/>
                <w:color w:val="FF0000"/>
                <w:sz w:val="18"/>
                <w:szCs w:val="18"/>
              </w:rPr>
            </w:pPr>
            <w:r>
              <w:rPr>
                <w:rFonts w:ascii="標楷體" w:eastAsia="標楷體" w:hAnsi="標楷體"/>
                <w:color w:val="FF0000"/>
                <w:sz w:val="18"/>
                <w:szCs w:val="18"/>
              </w:rPr>
              <w:t>通訊地：</w:t>
            </w:r>
          </w:p>
          <w:p w14:paraId="128C8F13" w14:textId="77777777" w:rsidR="00822100" w:rsidRDefault="00EE3A3B">
            <w:pPr>
              <w:rPr>
                <w:rFonts w:ascii="標楷體" w:eastAsia="標楷體" w:hAnsi="標楷體"/>
                <w:color w:val="FF0000"/>
              </w:rPr>
            </w:pPr>
            <w:proofErr w:type="gramStart"/>
            <w:r>
              <w:rPr>
                <w:rFonts w:ascii="標楷體" w:eastAsia="標楷體" w:hAnsi="標楷體"/>
                <w:color w:val="FF0000"/>
              </w:rPr>
              <w:t>臺</w:t>
            </w:r>
            <w:proofErr w:type="gramEnd"/>
            <w:r>
              <w:rPr>
                <w:rFonts w:ascii="標楷體" w:eastAsia="標楷體" w:hAnsi="標楷體"/>
                <w:color w:val="FF0000"/>
              </w:rPr>
              <w:t>北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14:paraId="3559969B" w14:textId="77777777" w:rsidR="00822100" w:rsidRDefault="00EE3A3B">
            <w:pPr>
              <w:spacing w:line="420" w:lineRule="exact"/>
              <w:jc w:val="center"/>
            </w:pPr>
            <w:r>
              <w:rPr>
                <w:rFonts w:ascii="標楷體" w:eastAsia="標楷體" w:hAnsi="標楷體"/>
                <w:color w:val="FF0000"/>
              </w:rPr>
              <w:t>信義</w:t>
            </w:r>
          </w:p>
        </w:tc>
        <w:tc>
          <w:tcPr>
            <w:tcW w:w="6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14:paraId="48F395D2" w14:textId="77777777" w:rsidR="00822100" w:rsidRDefault="00822100">
            <w:pPr>
              <w:spacing w:line="420" w:lineRule="exact"/>
              <w:rPr>
                <w:rFonts w:ascii="標楷體" w:eastAsia="標楷體" w:hAnsi="標楷體"/>
              </w:rPr>
            </w:pP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14:paraId="43C76724" w14:textId="77777777" w:rsidR="00822100" w:rsidRDefault="00822100">
            <w:pPr>
              <w:spacing w:line="420" w:lineRule="exact"/>
              <w:rPr>
                <w:rFonts w:ascii="標楷體" w:eastAsia="標楷體" w:hAnsi="標楷體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14:paraId="53CC9F5A" w14:textId="77777777" w:rsidR="00822100" w:rsidRDefault="00EE3A3B">
            <w:pPr>
              <w:spacing w:line="420" w:lineRule="exact"/>
              <w:jc w:val="center"/>
            </w:pPr>
            <w:r>
              <w:rPr>
                <w:rFonts w:ascii="標楷體" w:eastAsia="標楷體" w:hAnsi="標楷體"/>
                <w:color w:val="FF0000"/>
              </w:rPr>
              <w:t>市府</w:t>
            </w: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14:paraId="6C0A2047" w14:textId="77777777" w:rsidR="00822100" w:rsidRDefault="00822100">
            <w:pPr>
              <w:spacing w:line="420" w:lineRule="exact"/>
              <w:rPr>
                <w:rFonts w:ascii="標楷體" w:eastAsia="標楷體" w:hAnsi="標楷體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14:paraId="5B8522CD" w14:textId="77777777" w:rsidR="00822100" w:rsidRDefault="00822100">
            <w:pPr>
              <w:spacing w:line="420" w:lineRule="exact"/>
              <w:rPr>
                <w:rFonts w:ascii="標楷體" w:eastAsia="標楷體" w:hAnsi="標楷體"/>
              </w:rPr>
            </w:pPr>
          </w:p>
        </w:tc>
        <w:tc>
          <w:tcPr>
            <w:tcW w:w="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14:paraId="1D94F89A" w14:textId="77777777" w:rsidR="00822100" w:rsidRDefault="00822100">
            <w:pPr>
              <w:spacing w:line="420" w:lineRule="exact"/>
              <w:rPr>
                <w:rFonts w:ascii="標楷體" w:eastAsia="標楷體" w:hAnsi="標楷體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14:paraId="7711F586" w14:textId="77777777" w:rsidR="00822100" w:rsidRDefault="00EE3A3B">
            <w:pPr>
              <w:spacing w:line="420" w:lineRule="exact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5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704FDC2" w14:textId="77777777" w:rsidR="00822100" w:rsidRDefault="00822100"/>
        </w:tc>
        <w:tc>
          <w:tcPr>
            <w:tcW w:w="17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87BA7D" w14:textId="77777777" w:rsidR="00822100" w:rsidRDefault="00EE3A3B">
            <w:r>
              <w:rPr>
                <w:rFonts w:ascii="標楷體" w:eastAsia="標楷體" w:hAnsi="標楷體"/>
                <w:color w:val="FF0000"/>
              </w:rPr>
              <w:t>02-27654321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30A4466" w14:textId="77777777" w:rsidR="00822100" w:rsidRDefault="00EE3A3B">
            <w:pPr>
              <w:spacing w:line="420" w:lineRule="exact"/>
            </w:pPr>
            <w:r>
              <w:rPr>
                <w:rFonts w:ascii="新細明體" w:hAnsi="新細明體" w:cs="新細明體"/>
                <w:noProof/>
                <w:color w:val="0066CC"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5E45025" wp14:editId="72E36731">
                      <wp:simplePos x="0" y="0"/>
                      <wp:positionH relativeFrom="column">
                        <wp:posOffset>39374</wp:posOffset>
                      </wp:positionH>
                      <wp:positionV relativeFrom="paragraph">
                        <wp:posOffset>184151</wp:posOffset>
                      </wp:positionV>
                      <wp:extent cx="622935" cy="275591"/>
                      <wp:effectExtent l="0" t="0" r="24765" b="10159"/>
                      <wp:wrapNone/>
                      <wp:docPr id="6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935" cy="2755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2" cap="flat">
                                <a:solidFill>
                                  <a:srgbClr val="FF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1A04B926" w14:textId="77777777" w:rsidR="00822100" w:rsidRDefault="00EE3A3B">
                                  <w:pPr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FF0000"/>
                                      <w:sz w:val="22"/>
                                    </w:rPr>
                                    <w:t>王五印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5E45025" id="矩形 9" o:spid="_x0000_s1031" style="position:absolute;margin-left:3.1pt;margin-top:14.5pt;width:49.05pt;height:21.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" strokecolor="red" strokeweight=".08811mm">
                      <v:textbox>
                        <w:txbxContent>
                          <w:p w14:paraId="1A04B926" w14:textId="77777777" w:rsidR="00822100" w:rsidRDefault="00EE3A3B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王五印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822100" w14:paraId="3FE5A553" w14:textId="77777777">
        <w:tblPrEx>
          <w:tblCellMar>
            <w:top w:w="0" w:type="dxa"/>
            <w:bottom w:w="0" w:type="dxa"/>
          </w:tblCellMar>
        </w:tblPrEx>
        <w:trPr>
          <w:cantSplit/>
          <w:trHeight w:val="363"/>
          <w:jc w:val="center"/>
        </w:trPr>
        <w:tc>
          <w:tcPr>
            <w:tcW w:w="14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868597" w14:textId="77777777" w:rsidR="00822100" w:rsidRDefault="00EE3A3B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對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造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人</w:t>
            </w:r>
          </w:p>
        </w:tc>
        <w:tc>
          <w:tcPr>
            <w:tcW w:w="1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BFDEBA" w14:textId="77777777" w:rsidR="00822100" w:rsidRDefault="00EE3A3B">
            <w:pPr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 xml:space="preserve">    </w:t>
            </w:r>
            <w:r>
              <w:rPr>
                <w:rFonts w:ascii="標楷體" w:eastAsia="標楷體" w:hAnsi="標楷體"/>
                <w:color w:val="FF0000"/>
              </w:rPr>
              <w:t>李四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D05C8F" w14:textId="77777777" w:rsidR="00822100" w:rsidRDefault="00EE3A3B">
            <w:pPr>
              <w:jc w:val="center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45.7.1</w:t>
            </w: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7BD5BB" w14:textId="77777777" w:rsidR="00822100" w:rsidRDefault="00EE3A3B">
            <w:pPr>
              <w:jc w:val="center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A11110000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C34379" w14:textId="77777777" w:rsidR="00822100" w:rsidRDefault="00EE3A3B">
            <w:pPr>
              <w:rPr>
                <w:rFonts w:ascii="標楷體" w:eastAsia="標楷體" w:hAnsi="標楷體"/>
                <w:color w:val="FF0000"/>
              </w:rPr>
            </w:pPr>
            <w:proofErr w:type="gramStart"/>
            <w:r>
              <w:rPr>
                <w:rFonts w:ascii="標楷體" w:eastAsia="標楷體" w:hAnsi="標楷體"/>
                <w:color w:val="FF0000"/>
              </w:rPr>
              <w:t>臺</w:t>
            </w:r>
            <w:proofErr w:type="gramEnd"/>
            <w:r>
              <w:rPr>
                <w:rFonts w:ascii="標楷體" w:eastAsia="標楷體" w:hAnsi="標楷體"/>
                <w:color w:val="FF0000"/>
              </w:rPr>
              <w:t>北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0038F2" w14:textId="77777777" w:rsidR="00822100" w:rsidRDefault="00EE3A3B">
            <w:pPr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信義</w:t>
            </w:r>
          </w:p>
        </w:tc>
        <w:tc>
          <w:tcPr>
            <w:tcW w:w="6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957A65" w14:textId="77777777" w:rsidR="00822100" w:rsidRDefault="00822100">
            <w:pPr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8576C4" w14:textId="77777777" w:rsidR="00822100" w:rsidRDefault="00822100">
            <w:pPr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2A23A0" w14:textId="77777777" w:rsidR="00822100" w:rsidRDefault="00EE3A3B">
            <w:pPr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市府</w:t>
            </w: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A5BD04" w14:textId="77777777" w:rsidR="00822100" w:rsidRDefault="00822100">
            <w:pPr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512116" w14:textId="77777777" w:rsidR="00822100" w:rsidRDefault="00822100">
            <w:pPr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6F32A4" w14:textId="77777777" w:rsidR="00822100" w:rsidRDefault="00822100">
            <w:pPr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F69BC4" w14:textId="77777777" w:rsidR="00822100" w:rsidRDefault="00EE3A3B">
            <w:pPr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3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C26E0A" w14:textId="77777777" w:rsidR="00822100" w:rsidRDefault="00822100">
            <w:pPr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17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046C8C" w14:textId="77777777" w:rsidR="00822100" w:rsidRDefault="00EE3A3B">
            <w:pPr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02-27208898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5C4F487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822100" w14:paraId="0EB193FE" w14:textId="77777777">
        <w:tblPrEx>
          <w:tblCellMar>
            <w:top w:w="0" w:type="dxa"/>
            <w:bottom w:w="0" w:type="dxa"/>
          </w:tblCellMar>
        </w:tblPrEx>
        <w:trPr>
          <w:cantSplit/>
          <w:trHeight w:val="319"/>
          <w:jc w:val="center"/>
        </w:trPr>
        <w:tc>
          <w:tcPr>
            <w:tcW w:w="14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044986" w14:textId="77777777" w:rsidR="00822100" w:rsidRDefault="00822100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7859ADC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B92A318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38799E6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427DFA6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8BBCE01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7DAC905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F5E7153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52E52F2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D30E6ED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8180A35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D4C73B0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8FEF802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87D5319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AE9AEEA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1E80FC4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822100" w14:paraId="5A8D4EF3" w14:textId="77777777">
        <w:tblPrEx>
          <w:tblCellMar>
            <w:top w:w="0" w:type="dxa"/>
            <w:bottom w:w="0" w:type="dxa"/>
          </w:tblCellMar>
        </w:tblPrEx>
        <w:trPr>
          <w:cantSplit/>
          <w:trHeight w:val="301"/>
          <w:jc w:val="center"/>
        </w:trPr>
        <w:tc>
          <w:tcPr>
            <w:tcW w:w="14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873D2E" w14:textId="77777777" w:rsidR="00822100" w:rsidRDefault="00822100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842F99B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C6E9EBB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ACC233B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4706A38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7A7D3BD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C72DAFF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D481A3E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2237971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5F6B160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3FF9B19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FEDE526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47CBF31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0BF9337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07F8BB5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1F79B8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822100" w14:paraId="05D92193" w14:textId="77777777">
        <w:tblPrEx>
          <w:tblCellMar>
            <w:top w:w="0" w:type="dxa"/>
            <w:bottom w:w="0" w:type="dxa"/>
          </w:tblCellMar>
        </w:tblPrEx>
        <w:trPr>
          <w:cantSplit/>
          <w:trHeight w:val="298"/>
          <w:jc w:val="center"/>
        </w:trPr>
        <w:tc>
          <w:tcPr>
            <w:tcW w:w="14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1AA893" w14:textId="77777777" w:rsidR="00822100" w:rsidRDefault="00EE3A3B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權</w:t>
            </w:r>
            <w:r>
              <w:rPr>
                <w:rFonts w:ascii="標楷體" w:eastAsia="標楷體" w:hAnsi="標楷體"/>
                <w:szCs w:val="24"/>
              </w:rPr>
              <w:t xml:space="preserve">    </w:t>
            </w:r>
            <w:r>
              <w:rPr>
                <w:rFonts w:ascii="標楷體" w:eastAsia="標楷體" w:hAnsi="標楷體"/>
                <w:szCs w:val="24"/>
              </w:rPr>
              <w:t>利</w:t>
            </w:r>
          </w:p>
          <w:p w14:paraId="6BC2099C" w14:textId="77777777" w:rsidR="00822100" w:rsidRDefault="00EE3A3B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關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係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人</w:t>
            </w:r>
          </w:p>
        </w:tc>
        <w:tc>
          <w:tcPr>
            <w:tcW w:w="1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DF78968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C5F0543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59DB2C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639D5F7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3D23A4D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3136015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959E3BE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882A8E5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7962DDD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76A3480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06CFBB3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000DCC5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C2223C5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4C30ADF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984C728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822100" w14:paraId="6FDA5AD9" w14:textId="77777777">
        <w:tblPrEx>
          <w:tblCellMar>
            <w:top w:w="0" w:type="dxa"/>
            <w:bottom w:w="0" w:type="dxa"/>
          </w:tblCellMar>
        </w:tblPrEx>
        <w:trPr>
          <w:cantSplit/>
          <w:trHeight w:val="279"/>
          <w:jc w:val="center"/>
        </w:trPr>
        <w:tc>
          <w:tcPr>
            <w:tcW w:w="14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E9C849" w14:textId="77777777" w:rsidR="00822100" w:rsidRDefault="00822100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4B58817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3329FAA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241746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B9D9C18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879F905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A53066A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E29E2EE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7F396CF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6ED4E93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8EC5344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D4326D3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43565A9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F89EBA5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921FE79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82C2028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822100" w14:paraId="7FD84F86" w14:textId="77777777">
        <w:tblPrEx>
          <w:tblCellMar>
            <w:top w:w="0" w:type="dxa"/>
            <w:bottom w:w="0" w:type="dxa"/>
          </w:tblCellMar>
        </w:tblPrEx>
        <w:trPr>
          <w:cantSplit/>
          <w:trHeight w:val="379"/>
          <w:jc w:val="center"/>
        </w:trPr>
        <w:tc>
          <w:tcPr>
            <w:tcW w:w="14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DC1924" w14:textId="77777777" w:rsidR="00822100" w:rsidRDefault="00EE3A3B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不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動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產</w:t>
            </w:r>
          </w:p>
          <w:p w14:paraId="64BD398A" w14:textId="77777777" w:rsidR="00822100" w:rsidRDefault="00EE3A3B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標</w:t>
            </w:r>
            <w:r>
              <w:rPr>
                <w:rFonts w:ascii="標楷體" w:eastAsia="標楷體" w:hAnsi="標楷體"/>
                <w:szCs w:val="24"/>
              </w:rPr>
              <w:t xml:space="preserve">    </w:t>
            </w:r>
            <w:r>
              <w:rPr>
                <w:rFonts w:ascii="標楷體" w:eastAsia="標楷體" w:hAnsi="標楷體"/>
                <w:szCs w:val="24"/>
              </w:rPr>
              <w:t>的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555D91" w14:textId="77777777" w:rsidR="00822100" w:rsidRDefault="00EE3A3B">
            <w:pPr>
              <w:spacing w:line="22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鄉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鎮</w:t>
            </w:r>
          </w:p>
          <w:p w14:paraId="47F355DF" w14:textId="77777777" w:rsidR="00822100" w:rsidRDefault="00EE3A3B">
            <w:pPr>
              <w:spacing w:line="22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市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區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322FD1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段</w:t>
            </w:r>
          </w:p>
        </w:tc>
        <w:tc>
          <w:tcPr>
            <w:tcW w:w="15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613CAA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小</w:t>
            </w:r>
            <w:r>
              <w:rPr>
                <w:rFonts w:ascii="標楷體" w:eastAsia="標楷體" w:hAnsi="標楷體"/>
                <w:szCs w:val="24"/>
              </w:rPr>
              <w:t xml:space="preserve">  </w:t>
            </w:r>
            <w:r>
              <w:rPr>
                <w:rFonts w:ascii="標楷體" w:eastAsia="標楷體" w:hAnsi="標楷體"/>
                <w:szCs w:val="24"/>
              </w:rPr>
              <w:t>段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613A7F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color w:val="0000FF"/>
                <w:szCs w:val="24"/>
              </w:rPr>
            </w:pPr>
            <w:r>
              <w:rPr>
                <w:rFonts w:ascii="標楷體" w:eastAsia="標楷體" w:hAnsi="標楷體"/>
                <w:color w:val="0000FF"/>
                <w:szCs w:val="24"/>
              </w:rPr>
              <w:t>地（建）號</w:t>
            </w:r>
          </w:p>
        </w:tc>
        <w:tc>
          <w:tcPr>
            <w:tcW w:w="14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0DF3D3" w14:textId="77777777" w:rsidR="00822100" w:rsidRDefault="00EE3A3B">
            <w:pPr>
              <w:spacing w:line="220" w:lineRule="exact"/>
              <w:jc w:val="center"/>
              <w:rPr>
                <w:rFonts w:ascii="標楷體" w:eastAsia="標楷體" w:hAnsi="標楷體"/>
                <w:color w:val="0000FF"/>
                <w:szCs w:val="24"/>
              </w:rPr>
            </w:pPr>
            <w:r>
              <w:rPr>
                <w:rFonts w:ascii="標楷體" w:eastAsia="標楷體" w:hAnsi="標楷體"/>
                <w:color w:val="0000FF"/>
                <w:szCs w:val="24"/>
              </w:rPr>
              <w:t>面</w:t>
            </w:r>
            <w:r>
              <w:rPr>
                <w:rFonts w:ascii="標楷體" w:eastAsia="標楷體" w:hAnsi="標楷體"/>
                <w:color w:val="0000FF"/>
                <w:szCs w:val="24"/>
              </w:rPr>
              <w:t xml:space="preserve">  </w:t>
            </w:r>
            <w:r>
              <w:rPr>
                <w:rFonts w:ascii="標楷體" w:eastAsia="標楷體" w:hAnsi="標楷體"/>
                <w:color w:val="0000FF"/>
                <w:szCs w:val="24"/>
              </w:rPr>
              <w:t>積</w:t>
            </w:r>
          </w:p>
          <w:p w14:paraId="6D4FCFC0" w14:textId="77777777" w:rsidR="00822100" w:rsidRDefault="00EE3A3B">
            <w:pPr>
              <w:spacing w:line="220" w:lineRule="exact"/>
              <w:jc w:val="center"/>
              <w:rPr>
                <w:rFonts w:ascii="標楷體" w:eastAsia="標楷體" w:hAnsi="標楷體"/>
                <w:color w:val="0000FF"/>
                <w:szCs w:val="24"/>
              </w:rPr>
            </w:pPr>
            <w:r>
              <w:rPr>
                <w:rFonts w:ascii="標楷體" w:eastAsia="標楷體" w:hAnsi="標楷體"/>
                <w:color w:val="0000FF"/>
                <w:szCs w:val="24"/>
              </w:rPr>
              <w:t>（平方公尺）</w:t>
            </w:r>
          </w:p>
        </w:tc>
        <w:tc>
          <w:tcPr>
            <w:tcW w:w="22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E1DA62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所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有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權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人</w:t>
            </w:r>
          </w:p>
        </w:tc>
        <w:tc>
          <w:tcPr>
            <w:tcW w:w="20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83AF27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權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利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範</w:t>
            </w:r>
            <w:proofErr w:type="gramEnd"/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圍</w:t>
            </w:r>
          </w:p>
        </w:tc>
        <w:tc>
          <w:tcPr>
            <w:tcW w:w="16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E344EE" w14:textId="77777777" w:rsidR="00822100" w:rsidRDefault="00EE3A3B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備</w:t>
            </w:r>
            <w:r>
              <w:rPr>
                <w:rFonts w:ascii="標楷體" w:eastAsia="標楷體" w:hAnsi="標楷體"/>
                <w:szCs w:val="24"/>
              </w:rPr>
              <w:t xml:space="preserve">   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註</w:t>
            </w:r>
            <w:proofErr w:type="gramEnd"/>
          </w:p>
        </w:tc>
      </w:tr>
      <w:tr w:rsidR="00822100" w14:paraId="426F674C" w14:textId="77777777">
        <w:tblPrEx>
          <w:tblCellMar>
            <w:top w:w="0" w:type="dxa"/>
            <w:bottom w:w="0" w:type="dxa"/>
          </w:tblCellMar>
        </w:tblPrEx>
        <w:trPr>
          <w:cantSplit/>
          <w:trHeight w:val="288"/>
          <w:jc w:val="center"/>
        </w:trPr>
        <w:tc>
          <w:tcPr>
            <w:tcW w:w="14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6FCB8E" w14:textId="77777777" w:rsidR="00822100" w:rsidRDefault="00822100">
            <w:pPr>
              <w:spacing w:line="38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3E0D46F" w14:textId="77777777" w:rsidR="00822100" w:rsidRDefault="00EE3A3B">
            <w:pPr>
              <w:spacing w:line="420" w:lineRule="exact"/>
              <w:jc w:val="center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文山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3429BF6" w14:textId="77777777" w:rsidR="00822100" w:rsidRDefault="00EE3A3B">
            <w:pPr>
              <w:spacing w:line="420" w:lineRule="exact"/>
              <w:jc w:val="center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指南</w:t>
            </w:r>
          </w:p>
        </w:tc>
        <w:tc>
          <w:tcPr>
            <w:tcW w:w="15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D660CF3" w14:textId="77777777" w:rsidR="00822100" w:rsidRDefault="00EE3A3B">
            <w:pPr>
              <w:spacing w:line="420" w:lineRule="exact"/>
              <w:jc w:val="center"/>
              <w:rPr>
                <w:rFonts w:ascii="標楷體" w:eastAsia="標楷體" w:hAnsi="標楷體"/>
                <w:color w:val="FF0000"/>
              </w:rPr>
            </w:pPr>
            <w:proofErr w:type="gramStart"/>
            <w:r>
              <w:rPr>
                <w:rFonts w:ascii="標楷體" w:eastAsia="標楷體" w:hAnsi="標楷體"/>
                <w:color w:val="FF0000"/>
              </w:rPr>
              <w:t>一</w:t>
            </w:r>
            <w:proofErr w:type="gramEnd"/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F0BA548" w14:textId="77777777" w:rsidR="00822100" w:rsidRDefault="00EE3A3B">
            <w:pPr>
              <w:spacing w:line="420" w:lineRule="exact"/>
              <w:jc w:val="center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1</w:t>
            </w:r>
          </w:p>
        </w:tc>
        <w:tc>
          <w:tcPr>
            <w:tcW w:w="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CD0C7A5" w14:textId="77777777" w:rsidR="00822100" w:rsidRDefault="00EE3A3B">
            <w:pPr>
              <w:spacing w:line="420" w:lineRule="exact"/>
              <w:jc w:val="right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23</w:t>
            </w:r>
          </w:p>
        </w:tc>
        <w:tc>
          <w:tcPr>
            <w:tcW w:w="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087F4F5" w14:textId="77777777" w:rsidR="00822100" w:rsidRDefault="00EE3A3B">
            <w:pPr>
              <w:spacing w:line="420" w:lineRule="exact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44</w:t>
            </w:r>
          </w:p>
        </w:tc>
        <w:tc>
          <w:tcPr>
            <w:tcW w:w="22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ACD4A20" w14:textId="77777777" w:rsidR="00822100" w:rsidRDefault="00EE3A3B">
            <w:pPr>
              <w:spacing w:line="420" w:lineRule="exact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張三、李四</w:t>
            </w:r>
          </w:p>
        </w:tc>
        <w:tc>
          <w:tcPr>
            <w:tcW w:w="20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0A16F7D" w14:textId="77777777" w:rsidR="00822100" w:rsidRDefault="00EE3A3B">
            <w:pPr>
              <w:spacing w:line="420" w:lineRule="exact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/>
                <w:color w:val="FF0000"/>
              </w:rPr>
              <w:t>各二分之一</w:t>
            </w:r>
          </w:p>
        </w:tc>
        <w:tc>
          <w:tcPr>
            <w:tcW w:w="16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C3EDB49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822100" w14:paraId="1A2C0293" w14:textId="77777777">
        <w:tblPrEx>
          <w:tblCellMar>
            <w:top w:w="0" w:type="dxa"/>
            <w:bottom w:w="0" w:type="dxa"/>
          </w:tblCellMar>
        </w:tblPrEx>
        <w:trPr>
          <w:cantSplit/>
          <w:trHeight w:val="240"/>
          <w:jc w:val="center"/>
        </w:trPr>
        <w:tc>
          <w:tcPr>
            <w:tcW w:w="14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DA981D" w14:textId="77777777" w:rsidR="00822100" w:rsidRDefault="00822100">
            <w:pPr>
              <w:spacing w:line="38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B0A71A4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AB68A00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7D911A4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D86B324" w14:textId="77777777" w:rsidR="00822100" w:rsidRDefault="00822100">
            <w:pPr>
              <w:spacing w:line="420" w:lineRule="exact"/>
              <w:jc w:val="center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39361F2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82129AE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B48A47E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0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CDB5D06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68C948F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822100" w14:paraId="6C891276" w14:textId="77777777">
        <w:tblPrEx>
          <w:tblCellMar>
            <w:top w:w="0" w:type="dxa"/>
            <w:bottom w:w="0" w:type="dxa"/>
          </w:tblCellMar>
        </w:tblPrEx>
        <w:trPr>
          <w:cantSplit/>
          <w:trHeight w:val="274"/>
          <w:jc w:val="center"/>
        </w:trPr>
        <w:tc>
          <w:tcPr>
            <w:tcW w:w="14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6B85F7" w14:textId="77777777" w:rsidR="00822100" w:rsidRDefault="00822100">
            <w:pPr>
              <w:spacing w:line="38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FF0FED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C12BD9B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600BA39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4F51184" w14:textId="77777777" w:rsidR="00822100" w:rsidRDefault="00822100">
            <w:pPr>
              <w:spacing w:line="420" w:lineRule="exact"/>
              <w:jc w:val="center"/>
              <w:rPr>
                <w:rFonts w:ascii="標楷體" w:eastAsia="標楷體" w:hAnsi="標楷體"/>
                <w:color w:val="FF0000"/>
                <w:szCs w:val="24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8ADFBF9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5A86596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84DF525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0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1C27B7D" w14:textId="77777777" w:rsidR="00822100" w:rsidRDefault="00822100">
            <w:pPr>
              <w:spacing w:line="42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D08253A" w14:textId="77777777" w:rsidR="00822100" w:rsidRDefault="00EE3A3B">
            <w:pPr>
              <w:spacing w:line="420" w:lineRule="exact"/>
            </w:pPr>
            <w:r>
              <w:rPr>
                <w:rFonts w:ascii="新細明體" w:hAnsi="新細明體" w:cs="新細明體"/>
                <w:noProof/>
                <w:color w:val="0066CC"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8FAB525" wp14:editId="6504071C">
                      <wp:simplePos x="0" y="0"/>
                      <wp:positionH relativeFrom="column">
                        <wp:posOffset>339727</wp:posOffset>
                      </wp:positionH>
                      <wp:positionV relativeFrom="paragraph">
                        <wp:posOffset>170178</wp:posOffset>
                      </wp:positionV>
                      <wp:extent cx="622935" cy="275591"/>
                      <wp:effectExtent l="0" t="0" r="24765" b="10159"/>
                      <wp:wrapNone/>
                      <wp:docPr id="7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935" cy="2755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2" cap="flat">
                                <a:solidFill>
                                  <a:srgbClr val="FF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1E3F401F" w14:textId="77777777" w:rsidR="00822100" w:rsidRDefault="00EE3A3B">
                                  <w:pPr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FF0000"/>
                                      <w:sz w:val="22"/>
                                    </w:rPr>
                                    <w:t>王五印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8FAB525" id="矩形 12" o:spid="_x0000_s1032" style="position:absolute;margin-left:26.75pt;margin-top:13.4pt;width:49.05pt;height:21.7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" strokecolor="red" strokeweight=".08811mm">
                      <v:textbox>
                        <w:txbxContent>
                          <w:p w14:paraId="1E3F401F" w14:textId="77777777" w:rsidR="00822100" w:rsidRDefault="00EE3A3B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王五印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新細明體" w:hAnsi="新細明體" w:cs="新細明體"/>
                <w:noProof/>
                <w:color w:val="0066CC"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6919FA0" wp14:editId="7BA5B0E3">
                      <wp:simplePos x="0" y="0"/>
                      <wp:positionH relativeFrom="column">
                        <wp:posOffset>-393704</wp:posOffset>
                      </wp:positionH>
                      <wp:positionV relativeFrom="paragraph">
                        <wp:posOffset>171450</wp:posOffset>
                      </wp:positionV>
                      <wp:extent cx="622935" cy="275591"/>
                      <wp:effectExtent l="0" t="0" r="24765" b="10159"/>
                      <wp:wrapNone/>
                      <wp:docPr id="8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935" cy="2755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2" cap="flat">
                                <a:solidFill>
                                  <a:srgbClr val="FF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38E4B480" w14:textId="77777777" w:rsidR="00822100" w:rsidRDefault="00EE3A3B">
                                  <w:pPr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FF0000"/>
                                      <w:sz w:val="22"/>
                                    </w:rPr>
                                    <w:t>張三印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6919FA0" id="矩形 10" o:spid="_x0000_s1033" style="position:absolute;margin-left:-31pt;margin-top:13.5pt;width:49.05pt;height:21.7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" strokecolor="red" strokeweight=".08811mm">
                      <v:textbox>
                        <w:txbxContent>
                          <w:p w14:paraId="38E4B480" w14:textId="77777777" w:rsidR="00822100" w:rsidRDefault="00EE3A3B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張三印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822100" w14:paraId="761342C0" w14:textId="77777777">
        <w:tblPrEx>
          <w:tblCellMar>
            <w:top w:w="0" w:type="dxa"/>
            <w:bottom w:w="0" w:type="dxa"/>
          </w:tblCellMar>
        </w:tblPrEx>
        <w:trPr>
          <w:cantSplit/>
          <w:trHeight w:val="426"/>
          <w:jc w:val="center"/>
        </w:trPr>
        <w:tc>
          <w:tcPr>
            <w:tcW w:w="14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962463" w14:textId="77777777" w:rsidR="00822100" w:rsidRDefault="00EE3A3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委任關係</w:t>
            </w:r>
          </w:p>
        </w:tc>
        <w:tc>
          <w:tcPr>
            <w:tcW w:w="8987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FEDCFB" w14:textId="77777777" w:rsidR="00822100" w:rsidRDefault="00EE3A3B">
            <w:pPr>
              <w:spacing w:line="340" w:lineRule="exact"/>
              <w:ind w:left="2"/>
            </w:pPr>
            <w:r>
              <w:rPr>
                <w:rFonts w:ascii="Wingdings 2" w:eastAsia="Wingdings 2" w:hAnsi="Wingdings 2" w:cs="Wingdings 2"/>
                <w:color w:val="FF0000"/>
                <w:szCs w:val="24"/>
              </w:rPr>
              <w:t></w:t>
            </w:r>
            <w:r>
              <w:rPr>
                <w:rFonts w:ascii="標楷體" w:eastAsia="標楷體" w:hAnsi="標楷體"/>
                <w:szCs w:val="24"/>
              </w:rPr>
              <w:t>本件不動產糾紛調處</w:t>
            </w:r>
            <w:r>
              <w:rPr>
                <w:rFonts w:ascii="標楷體" w:eastAsia="標楷體" w:hAnsi="標楷體"/>
                <w:color w:val="000000"/>
                <w:szCs w:val="24"/>
              </w:rPr>
              <w:t>之申請，</w:t>
            </w:r>
            <w:r>
              <w:rPr>
                <w:rFonts w:ascii="標楷體" w:eastAsia="標楷體" w:hAnsi="標楷體"/>
                <w:szCs w:val="24"/>
              </w:rPr>
              <w:t>委託</w:t>
            </w:r>
            <w:r>
              <w:rPr>
                <w:rFonts w:ascii="標楷體" w:eastAsia="標楷體" w:hAnsi="標楷體"/>
                <w:szCs w:val="24"/>
              </w:rPr>
              <w:t xml:space="preserve">  </w:t>
            </w:r>
            <w:r>
              <w:rPr>
                <w:rFonts w:ascii="標楷體" w:eastAsia="標楷體" w:hAnsi="標楷體"/>
                <w:color w:val="FF0000"/>
              </w:rPr>
              <w:t>王五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代理</w:t>
            </w:r>
            <w:r>
              <w:rPr>
                <w:rFonts w:ascii="Times New Roman" w:eastAsia="標楷體" w:hAnsi="Times New Roman"/>
                <w:color w:val="000000"/>
                <w:szCs w:val="24"/>
              </w:rPr>
              <w:t>。</w:t>
            </w:r>
            <w:r>
              <w:rPr>
                <w:rFonts w:ascii="Times New Roman" w:eastAsia="標楷體" w:hAnsi="Times New Roman"/>
                <w:b/>
                <w:color w:val="FF0000"/>
                <w:szCs w:val="24"/>
              </w:rPr>
              <w:t xml:space="preserve">    </w:t>
            </w:r>
          </w:p>
        </w:tc>
        <w:tc>
          <w:tcPr>
            <w:tcW w:w="1453" w:type="dxa"/>
            <w:gridSpan w:val="4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705C0D" w14:textId="77777777" w:rsidR="00822100" w:rsidRDefault="00EE3A3B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委任認章</w:t>
            </w:r>
          </w:p>
        </w:tc>
        <w:tc>
          <w:tcPr>
            <w:tcW w:w="22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885AE1" w14:textId="77777777" w:rsidR="00822100" w:rsidRDefault="00822100">
            <w:pPr>
              <w:spacing w:line="34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822100" w14:paraId="3C51A541" w14:textId="77777777">
        <w:tblPrEx>
          <w:tblCellMar>
            <w:top w:w="0" w:type="dxa"/>
            <w:bottom w:w="0" w:type="dxa"/>
          </w:tblCellMar>
        </w:tblPrEx>
        <w:trPr>
          <w:cantSplit/>
          <w:trHeight w:val="426"/>
          <w:jc w:val="center"/>
        </w:trPr>
        <w:tc>
          <w:tcPr>
            <w:tcW w:w="14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F4B7DC" w14:textId="77777777" w:rsidR="00822100" w:rsidRDefault="00822100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87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3E535B" w14:textId="77777777" w:rsidR="00822100" w:rsidRDefault="00EE3A3B">
            <w:pPr>
              <w:spacing w:line="340" w:lineRule="exact"/>
              <w:ind w:left="2"/>
            </w:pPr>
            <w:r>
              <w:rPr>
                <w:rFonts w:ascii="Wingdings 2" w:eastAsia="Wingdings 2" w:hAnsi="Wingdings 2" w:cs="Wingdings 2"/>
                <w:color w:val="FF0000"/>
                <w:szCs w:val="24"/>
              </w:rPr>
              <w:t></w:t>
            </w:r>
            <w:r>
              <w:rPr>
                <w:rFonts w:ascii="標楷體" w:eastAsia="標楷體" w:hAnsi="標楷體"/>
                <w:szCs w:val="24"/>
              </w:rPr>
              <w:t>本件不動產糾紛調處</w:t>
            </w:r>
            <w:r>
              <w:rPr>
                <w:rFonts w:ascii="標楷體" w:eastAsia="標楷體" w:hAnsi="標楷體"/>
                <w:color w:val="000000"/>
                <w:szCs w:val="24"/>
              </w:rPr>
              <w:t>之到場調處，</w:t>
            </w:r>
            <w:r>
              <w:rPr>
                <w:rFonts w:ascii="標楷體" w:eastAsia="標楷體" w:hAnsi="標楷體"/>
                <w:szCs w:val="24"/>
              </w:rPr>
              <w:t>委託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color w:val="FF0000"/>
              </w:rPr>
              <w:t>王五</w:t>
            </w:r>
            <w:r>
              <w:rPr>
                <w:rFonts w:ascii="標楷體" w:eastAsia="標楷體" w:hAnsi="標楷體"/>
                <w:szCs w:val="24"/>
              </w:rPr>
              <w:t xml:space="preserve">    </w:t>
            </w:r>
            <w:r>
              <w:rPr>
                <w:rFonts w:ascii="標楷體" w:eastAsia="標楷體" w:hAnsi="標楷體"/>
                <w:szCs w:val="24"/>
              </w:rPr>
              <w:t>代理</w:t>
            </w:r>
            <w:r>
              <w:rPr>
                <w:rFonts w:ascii="Times New Roman" w:eastAsia="標楷體" w:hAnsi="Times New Roman"/>
                <w:color w:val="000000"/>
                <w:szCs w:val="24"/>
              </w:rPr>
              <w:t>。</w:t>
            </w:r>
          </w:p>
        </w:tc>
        <w:tc>
          <w:tcPr>
            <w:tcW w:w="1453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109B22" w14:textId="77777777" w:rsidR="00822100" w:rsidRDefault="00822100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22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1C2F5D" w14:textId="77777777" w:rsidR="00822100" w:rsidRDefault="00EE3A3B">
            <w:pPr>
              <w:spacing w:line="340" w:lineRule="exact"/>
              <w:jc w:val="both"/>
            </w:pPr>
            <w:r>
              <w:rPr>
                <w:rFonts w:ascii="新細明體" w:hAnsi="新細明體" w:cs="新細明體"/>
                <w:noProof/>
                <w:color w:val="0066CC"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E7FE6A8" wp14:editId="2BC08DFA">
                      <wp:simplePos x="0" y="0"/>
                      <wp:positionH relativeFrom="column">
                        <wp:posOffset>736604</wp:posOffset>
                      </wp:positionH>
                      <wp:positionV relativeFrom="paragraph">
                        <wp:posOffset>10158</wp:posOffset>
                      </wp:positionV>
                      <wp:extent cx="622935" cy="275591"/>
                      <wp:effectExtent l="0" t="0" r="24765" b="10159"/>
                      <wp:wrapNone/>
                      <wp:docPr id="9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935" cy="2755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2" cap="flat">
                                <a:solidFill>
                                  <a:srgbClr val="FF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06D81D7D" w14:textId="77777777" w:rsidR="00822100" w:rsidRDefault="00EE3A3B">
                                  <w:pPr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FF0000"/>
                                      <w:sz w:val="22"/>
                                    </w:rPr>
                                    <w:t>王五印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E7FE6A8" id="矩形 13" o:spid="_x0000_s1034" style="position:absolute;left:0;text-align:left;margin-left:58pt;margin-top:.8pt;width:49.05pt;height:21.7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" strokecolor="red" strokeweight=".08811mm">
                      <v:textbox>
                        <w:txbxContent>
                          <w:p w14:paraId="06D81D7D" w14:textId="77777777" w:rsidR="00822100" w:rsidRDefault="00EE3A3B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王五印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新細明體" w:hAnsi="新細明體" w:cs="新細明體"/>
                <w:noProof/>
                <w:color w:val="0066CC"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5138C96" wp14:editId="2A050506">
                      <wp:simplePos x="0" y="0"/>
                      <wp:positionH relativeFrom="column">
                        <wp:posOffset>1901</wp:posOffset>
                      </wp:positionH>
                      <wp:positionV relativeFrom="paragraph">
                        <wp:posOffset>14602</wp:posOffset>
                      </wp:positionV>
                      <wp:extent cx="622935" cy="275591"/>
                      <wp:effectExtent l="0" t="0" r="24765" b="10159"/>
                      <wp:wrapNone/>
                      <wp:docPr id="10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935" cy="2755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2" cap="flat">
                                <a:solidFill>
                                  <a:srgbClr val="FF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30DA4791" w14:textId="77777777" w:rsidR="00822100" w:rsidRDefault="00EE3A3B">
                                  <w:pPr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FF0000"/>
                                      <w:sz w:val="22"/>
                                    </w:rPr>
                                    <w:t>張三印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5138C96" id="矩形 14" o:spid="_x0000_s1035" style="position:absolute;left:0;text-align:left;margin-left:.15pt;margin-top:1.15pt;width:49.05pt;height:21.7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" strokecolor="red" strokeweight=".08811mm">
                      <v:textbox>
                        <w:txbxContent>
                          <w:p w14:paraId="30DA4791" w14:textId="77777777" w:rsidR="00822100" w:rsidRDefault="00EE3A3B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張三印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822100" w14:paraId="517C785B" w14:textId="77777777">
        <w:tblPrEx>
          <w:tblCellMar>
            <w:top w:w="0" w:type="dxa"/>
            <w:bottom w:w="0" w:type="dxa"/>
          </w:tblCellMar>
        </w:tblPrEx>
        <w:trPr>
          <w:cantSplit/>
          <w:trHeight w:val="891"/>
          <w:jc w:val="center"/>
        </w:trPr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3D775F" w14:textId="77777777" w:rsidR="00822100" w:rsidRDefault="00EE3A3B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切結事項</w:t>
            </w:r>
          </w:p>
        </w:tc>
        <w:tc>
          <w:tcPr>
            <w:tcW w:w="10723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14:paraId="0819394D" w14:textId="77777777" w:rsidR="00822100" w:rsidRDefault="00EE3A3B">
            <w:pPr>
              <w:spacing w:before="50" w:line="340" w:lineRule="exact"/>
              <w:ind w:left="283" w:hanging="283"/>
              <w:jc w:val="both"/>
            </w:pPr>
            <w:r>
              <w:rPr>
                <w:rFonts w:ascii="Wingdings 2" w:eastAsia="Wingdings 2" w:hAnsi="Wingdings 2" w:cs="Wingdings 2"/>
                <w:color w:val="FF0000"/>
                <w:szCs w:val="24"/>
              </w:rPr>
              <w:t></w:t>
            </w:r>
            <w:r>
              <w:rPr>
                <w:rFonts w:ascii="標楷體" w:eastAsia="標楷體" w:hAnsi="標楷體"/>
                <w:szCs w:val="24"/>
              </w:rPr>
              <w:t>本件不動產糾紛案，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確未訴請</w:t>
            </w:r>
            <w:proofErr w:type="gramEnd"/>
            <w:r>
              <w:rPr>
                <w:rFonts w:ascii="標楷體" w:eastAsia="標楷體" w:hAnsi="標楷體"/>
                <w:szCs w:val="24"/>
              </w:rPr>
              <w:t>法院裁判及未向鄉（鎮、市、區）公所調解委員會申請調解屬實。</w:t>
            </w:r>
          </w:p>
          <w:p w14:paraId="4AB804E1" w14:textId="77777777" w:rsidR="00822100" w:rsidRDefault="00EE3A3B">
            <w:pPr>
              <w:spacing w:before="50" w:after="180" w:line="340" w:lineRule="exact"/>
              <w:ind w:left="120" w:hanging="120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□</w:t>
            </w:r>
            <w:r>
              <w:rPr>
                <w:rFonts w:ascii="標楷體" w:eastAsia="標楷體" w:hAnsi="標楷體"/>
                <w:szCs w:val="24"/>
              </w:rPr>
              <w:t>本件不動產糾紛案，</w:t>
            </w:r>
            <w:proofErr w:type="gramStart"/>
            <w:r>
              <w:rPr>
                <w:rFonts w:ascii="標楷體" w:eastAsia="標楷體" w:hAnsi="標楷體"/>
                <w:szCs w:val="24"/>
              </w:rPr>
              <w:t>確經向</w:t>
            </w:r>
            <w:proofErr w:type="gramEnd"/>
            <w:r>
              <w:rPr>
                <w:rFonts w:ascii="標楷體" w:eastAsia="標楷體" w:hAnsi="標楷體"/>
                <w:szCs w:val="24"/>
              </w:rPr>
              <w:t>鄉（鎮、市、區）公所調解委員會申請調解不成立屬實。</w:t>
            </w:r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A017A3" w14:textId="77777777" w:rsidR="00822100" w:rsidRDefault="00EE3A3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切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結</w:t>
            </w:r>
          </w:p>
          <w:p w14:paraId="68B79145" w14:textId="77777777" w:rsidR="00822100" w:rsidRDefault="00EE3A3B">
            <w:pPr>
              <w:spacing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認</w:t>
            </w:r>
            <w:r>
              <w:rPr>
                <w:rFonts w:ascii="標楷體" w:eastAsia="標楷體" w:hAnsi="標楷體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章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4CE1BA" w14:textId="77777777" w:rsidR="00822100" w:rsidRDefault="00EE3A3B">
            <w:pPr>
              <w:spacing w:line="380" w:lineRule="exact"/>
              <w:jc w:val="both"/>
            </w:pPr>
            <w:r>
              <w:rPr>
                <w:rFonts w:ascii="新細明體" w:hAnsi="新細明體" w:cs="新細明體"/>
                <w:noProof/>
                <w:color w:val="0066CC"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D9E894E" wp14:editId="66062BCF">
                      <wp:simplePos x="0" y="0"/>
                      <wp:positionH relativeFrom="column">
                        <wp:posOffset>3172</wp:posOffset>
                      </wp:positionH>
                      <wp:positionV relativeFrom="paragraph">
                        <wp:posOffset>84453</wp:posOffset>
                      </wp:positionV>
                      <wp:extent cx="622935" cy="275591"/>
                      <wp:effectExtent l="0" t="0" r="24765" b="10159"/>
                      <wp:wrapNone/>
                      <wp:docPr id="11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935" cy="2755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2" cap="flat">
                                <a:solidFill>
                                  <a:srgbClr val="FF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13AE9A0B" w14:textId="77777777" w:rsidR="00822100" w:rsidRDefault="00EE3A3B">
                                  <w:pPr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FF0000"/>
                                      <w:sz w:val="22"/>
                                    </w:rPr>
                                    <w:t>張三印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D9E894E" id="矩形 15" o:spid="_x0000_s1036" style="position:absolute;left:0;text-align:left;margin-left:.25pt;margin-top:6.65pt;width:49.05pt;height:21.7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" strokecolor="red" strokeweight=".08811mm">
                      <v:textbox>
                        <w:txbxContent>
                          <w:p w14:paraId="13AE9A0B" w14:textId="77777777" w:rsidR="00822100" w:rsidRDefault="00EE3A3B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張三印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822100" w14:paraId="4C76CB79" w14:textId="77777777">
        <w:tblPrEx>
          <w:tblCellMar>
            <w:top w:w="0" w:type="dxa"/>
            <w:bottom w:w="0" w:type="dxa"/>
          </w:tblCellMar>
        </w:tblPrEx>
        <w:trPr>
          <w:trHeight w:val="350"/>
          <w:jc w:val="center"/>
        </w:trPr>
        <w:tc>
          <w:tcPr>
            <w:tcW w:w="14143" w:type="dxa"/>
            <w:gridSpan w:val="30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F222875" w14:textId="77777777" w:rsidR="00822100" w:rsidRDefault="00822100">
            <w:pPr>
              <w:spacing w:line="38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822100" w14:paraId="334B7BC8" w14:textId="77777777">
        <w:tblPrEx>
          <w:tblCellMar>
            <w:top w:w="0" w:type="dxa"/>
            <w:bottom w:w="0" w:type="dxa"/>
          </w:tblCellMar>
        </w:tblPrEx>
        <w:trPr>
          <w:trHeight w:val="789"/>
          <w:jc w:val="center"/>
        </w:trPr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68B8ED" w14:textId="77777777" w:rsidR="00822100" w:rsidRDefault="00EE3A3B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調處事由</w:t>
            </w:r>
          </w:p>
        </w:tc>
        <w:tc>
          <w:tcPr>
            <w:tcW w:w="12703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8B1904" w14:textId="77777777" w:rsidR="00822100" w:rsidRDefault="00EE3A3B">
            <w:pPr>
              <w:spacing w:line="380" w:lineRule="exact"/>
              <w:jc w:val="both"/>
            </w:pPr>
            <w:r>
              <w:rPr>
                <w:rFonts w:ascii="標楷體" w:eastAsia="標楷體" w:hAnsi="標楷體"/>
                <w:szCs w:val="24"/>
              </w:rPr>
              <w:t>申請人因與對造人為</w:t>
            </w:r>
            <w:r>
              <w:rPr>
                <w:rFonts w:ascii="標楷體" w:eastAsia="標楷體" w:hAnsi="標楷體"/>
                <w:szCs w:val="24"/>
              </w:rPr>
              <w:t xml:space="preserve">  </w:t>
            </w:r>
            <w:r>
              <w:rPr>
                <w:rFonts w:ascii="標楷體" w:eastAsia="標楷體" w:hAnsi="標楷體"/>
                <w:color w:val="FF0000"/>
              </w:rPr>
              <w:t>共有土地分割</w:t>
            </w:r>
            <w:r>
              <w:rPr>
                <w:rFonts w:ascii="標楷體" w:eastAsia="標楷體" w:hAnsi="標楷體"/>
                <w:szCs w:val="24"/>
              </w:rPr>
              <w:t xml:space="preserve">          </w:t>
            </w:r>
            <w:r>
              <w:rPr>
                <w:rFonts w:ascii="標楷體" w:eastAsia="標楷體" w:hAnsi="標楷體"/>
                <w:szCs w:val="24"/>
              </w:rPr>
              <w:t>事件申請調處。</w:t>
            </w:r>
          </w:p>
        </w:tc>
      </w:tr>
      <w:tr w:rsidR="00822100" w14:paraId="1CB96124" w14:textId="77777777">
        <w:tblPrEx>
          <w:tblCellMar>
            <w:top w:w="0" w:type="dxa"/>
            <w:bottom w:w="0" w:type="dxa"/>
          </w:tblCellMar>
        </w:tblPrEx>
        <w:trPr>
          <w:trHeight w:val="2847"/>
          <w:jc w:val="center"/>
        </w:trPr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D86C83" w14:textId="77777777" w:rsidR="00822100" w:rsidRDefault="00EE3A3B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爭議要點</w:t>
            </w:r>
          </w:p>
          <w:p w14:paraId="16C7DB06" w14:textId="77777777" w:rsidR="00822100" w:rsidRDefault="00EE3A3B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及</w:t>
            </w:r>
          </w:p>
          <w:p w14:paraId="0C2A2B5B" w14:textId="77777777" w:rsidR="00822100" w:rsidRDefault="00EE3A3B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調處建議</w:t>
            </w:r>
          </w:p>
          <w:p w14:paraId="48CE020C" w14:textId="77777777" w:rsidR="00822100" w:rsidRDefault="00EE3A3B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方</w:t>
            </w:r>
            <w:r>
              <w:rPr>
                <w:rFonts w:ascii="標楷體" w:eastAsia="標楷體" w:hAnsi="標楷體"/>
                <w:szCs w:val="24"/>
              </w:rPr>
              <w:t xml:space="preserve">  </w:t>
            </w:r>
            <w:r>
              <w:rPr>
                <w:rFonts w:ascii="標楷體" w:eastAsia="標楷體" w:hAnsi="標楷體"/>
                <w:szCs w:val="24"/>
              </w:rPr>
              <w:t>案</w:t>
            </w:r>
          </w:p>
        </w:tc>
        <w:tc>
          <w:tcPr>
            <w:tcW w:w="12703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23164D9" w14:textId="77777777" w:rsidR="00822100" w:rsidRDefault="00EE3A3B">
            <w:pPr>
              <w:spacing w:line="380" w:lineRule="exact"/>
              <w:ind w:left="511" w:hanging="511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一、申請人與對造人共有上開土地，為解決使用土地之糾葛，申請人通知對造人為共有物分割，但未獲回應，</w:t>
            </w:r>
            <w:proofErr w:type="gramStart"/>
            <w:r>
              <w:rPr>
                <w:rFonts w:ascii="標楷體" w:eastAsia="標楷體" w:hAnsi="標楷體"/>
                <w:color w:val="FF0000"/>
                <w:szCs w:val="24"/>
              </w:rPr>
              <w:t>故向貴府</w:t>
            </w:r>
            <w:proofErr w:type="gramEnd"/>
            <w:r>
              <w:rPr>
                <w:rFonts w:ascii="標楷體" w:eastAsia="標楷體" w:hAnsi="標楷體"/>
                <w:color w:val="FF0000"/>
                <w:szCs w:val="24"/>
              </w:rPr>
              <w:t>申請調處。</w:t>
            </w:r>
          </w:p>
          <w:p w14:paraId="5BF68E2E" w14:textId="77777777" w:rsidR="00822100" w:rsidRDefault="00EE3A3B">
            <w:pPr>
              <w:spacing w:line="380" w:lineRule="exact"/>
              <w:ind w:left="511" w:hanging="511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二、擬分割方法：依地上房屋共用牆壁中心線分割，申請人取得</w:t>
            </w:r>
            <w:r>
              <w:rPr>
                <w:rFonts w:ascii="標楷體" w:eastAsia="標楷體" w:hAnsi="標楷體"/>
                <w:color w:val="FF0000"/>
                <w:szCs w:val="24"/>
              </w:rPr>
              <w:t>1</w:t>
            </w:r>
            <w:r>
              <w:rPr>
                <w:rFonts w:ascii="標楷體" w:eastAsia="標楷體" w:hAnsi="標楷體"/>
                <w:color w:val="FF0000"/>
                <w:szCs w:val="24"/>
              </w:rPr>
              <w:t>地號土地，面積</w:t>
            </w:r>
            <w:r>
              <w:rPr>
                <w:rFonts w:ascii="標楷體" w:eastAsia="標楷體" w:hAnsi="標楷體"/>
                <w:color w:val="FF0000"/>
                <w:szCs w:val="24"/>
              </w:rPr>
              <w:t>11.70</w:t>
            </w:r>
            <w:r>
              <w:rPr>
                <w:rFonts w:ascii="標楷體" w:eastAsia="標楷體" w:hAnsi="標楷體"/>
                <w:color w:val="FF0000"/>
                <w:szCs w:val="24"/>
              </w:rPr>
              <w:t>平方公尺，權利範圍全部；對造人取得</w:t>
            </w:r>
            <w:r>
              <w:rPr>
                <w:rFonts w:ascii="標楷體" w:eastAsia="標楷體" w:hAnsi="標楷體"/>
                <w:color w:val="FF0000"/>
                <w:szCs w:val="24"/>
              </w:rPr>
              <w:t>1</w:t>
            </w:r>
            <w:r>
              <w:rPr>
                <w:rFonts w:ascii="標楷體" w:eastAsia="標楷體" w:hAnsi="標楷體"/>
                <w:color w:val="FF0000"/>
                <w:szCs w:val="24"/>
              </w:rPr>
              <w:t>之</w:t>
            </w:r>
            <w:r>
              <w:rPr>
                <w:rFonts w:ascii="標楷體" w:eastAsia="標楷體" w:hAnsi="標楷體"/>
                <w:color w:val="FF0000"/>
                <w:szCs w:val="24"/>
              </w:rPr>
              <w:t>A</w:t>
            </w:r>
            <w:r>
              <w:rPr>
                <w:rFonts w:ascii="標楷體" w:eastAsia="標楷體" w:hAnsi="標楷體"/>
                <w:color w:val="FF0000"/>
                <w:szCs w:val="24"/>
              </w:rPr>
              <w:t>地號土地，土地面積</w:t>
            </w:r>
            <w:r>
              <w:rPr>
                <w:rFonts w:ascii="標楷體" w:eastAsia="標楷體" w:hAnsi="標楷體"/>
                <w:color w:val="FF0000"/>
                <w:szCs w:val="24"/>
              </w:rPr>
              <w:t>11.74</w:t>
            </w:r>
            <w:r>
              <w:rPr>
                <w:rFonts w:ascii="標楷體" w:eastAsia="標楷體" w:hAnsi="標楷體"/>
                <w:color w:val="FF0000"/>
                <w:szCs w:val="24"/>
              </w:rPr>
              <w:t>平方公尺，權利範圍全部，位置如附圖。</w:t>
            </w:r>
          </w:p>
        </w:tc>
      </w:tr>
      <w:tr w:rsidR="00822100" w14:paraId="37DD8565" w14:textId="77777777">
        <w:tblPrEx>
          <w:tblCellMar>
            <w:top w:w="0" w:type="dxa"/>
            <w:bottom w:w="0" w:type="dxa"/>
          </w:tblCellMar>
        </w:tblPrEx>
        <w:trPr>
          <w:trHeight w:val="1425"/>
          <w:jc w:val="center"/>
        </w:trPr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D0612C" w14:textId="77777777" w:rsidR="00822100" w:rsidRDefault="00EE3A3B">
            <w:pPr>
              <w:spacing w:line="380" w:lineRule="exact"/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/>
                <w:szCs w:val="24"/>
              </w:rPr>
              <w:t>附繳證件</w:t>
            </w:r>
            <w:proofErr w:type="gramEnd"/>
          </w:p>
        </w:tc>
        <w:tc>
          <w:tcPr>
            <w:tcW w:w="12703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B2C8636" w14:textId="77777777" w:rsidR="00822100" w:rsidRDefault="00EE3A3B">
            <w:pPr>
              <w:spacing w:line="380" w:lineRule="exact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一、申請人身分證明文件（身分證影本或戶口名簿影本擇</w:t>
            </w:r>
            <w:proofErr w:type="gramStart"/>
            <w:r>
              <w:rPr>
                <w:rFonts w:ascii="標楷體" w:eastAsia="標楷體" w:hAnsi="標楷體"/>
                <w:color w:val="FF0000"/>
                <w:szCs w:val="24"/>
              </w:rPr>
              <w:t>一</w:t>
            </w:r>
            <w:proofErr w:type="gramEnd"/>
            <w:r>
              <w:rPr>
                <w:rFonts w:ascii="標楷體" w:eastAsia="標楷體" w:hAnsi="標楷體"/>
                <w:color w:val="FF0000"/>
                <w:szCs w:val="24"/>
              </w:rPr>
              <w:t>檢附）</w:t>
            </w:r>
            <w:r>
              <w:rPr>
                <w:rFonts w:ascii="標楷體" w:eastAsia="標楷體" w:hAnsi="標楷體"/>
                <w:color w:val="FF0000"/>
                <w:szCs w:val="24"/>
              </w:rPr>
              <w:t>1</w:t>
            </w:r>
            <w:r>
              <w:rPr>
                <w:rFonts w:ascii="標楷體" w:eastAsia="標楷體" w:hAnsi="標楷體"/>
                <w:color w:val="FF0000"/>
                <w:szCs w:val="24"/>
              </w:rPr>
              <w:t>份。</w:t>
            </w:r>
          </w:p>
          <w:p w14:paraId="2625AC6C" w14:textId="77777777" w:rsidR="00822100" w:rsidRDefault="00EE3A3B">
            <w:pPr>
              <w:spacing w:line="380" w:lineRule="exact"/>
            </w:pPr>
            <w:r>
              <w:rPr>
                <w:rFonts w:ascii="標楷體" w:eastAsia="標楷體" w:hAnsi="標楷體"/>
                <w:color w:val="FF0000"/>
                <w:szCs w:val="24"/>
              </w:rPr>
              <w:t>二、委託書</w:t>
            </w:r>
            <w:r>
              <w:rPr>
                <w:rFonts w:ascii="標楷體" w:eastAsia="標楷體" w:hAnsi="標楷體"/>
                <w:color w:val="FF0000"/>
                <w:szCs w:val="24"/>
              </w:rPr>
              <w:t>1</w:t>
            </w:r>
            <w:r>
              <w:rPr>
                <w:rFonts w:ascii="標楷體" w:eastAsia="標楷體" w:hAnsi="標楷體"/>
                <w:color w:val="FF0000"/>
                <w:szCs w:val="24"/>
              </w:rPr>
              <w:t>份。</w:t>
            </w:r>
            <w:proofErr w:type="gramStart"/>
            <w:r>
              <w:rPr>
                <w:rFonts w:ascii="標楷體" w:eastAsia="標楷體" w:hAnsi="標楷體"/>
                <w:color w:val="FF0000"/>
                <w:szCs w:val="24"/>
              </w:rPr>
              <w:t>（</w:t>
            </w:r>
            <w:proofErr w:type="gramEnd"/>
            <w:r>
              <w:rPr>
                <w:rFonts w:ascii="標楷體" w:eastAsia="標楷體" w:hAnsi="標楷體" w:cs="新細明體"/>
                <w:color w:val="FF0000"/>
                <w:kern w:val="0"/>
                <w:szCs w:val="19"/>
              </w:rPr>
              <w:t>但申請書已載明委任關係者，免</w:t>
            </w:r>
            <w:proofErr w:type="gramStart"/>
            <w:r>
              <w:rPr>
                <w:rFonts w:ascii="標楷體" w:eastAsia="標楷體" w:hAnsi="標楷體" w:cs="新細明體"/>
                <w:color w:val="FF0000"/>
                <w:kern w:val="0"/>
                <w:szCs w:val="19"/>
              </w:rPr>
              <w:t>附</w:t>
            </w:r>
            <w:proofErr w:type="gramEnd"/>
            <w:r>
              <w:rPr>
                <w:rFonts w:ascii="標楷體" w:eastAsia="標楷體" w:hAnsi="標楷體" w:cs="新細明體"/>
                <w:color w:val="FF0000"/>
                <w:kern w:val="0"/>
                <w:szCs w:val="19"/>
              </w:rPr>
              <w:t>。</w:t>
            </w:r>
            <w:r>
              <w:rPr>
                <w:rFonts w:ascii="標楷體" w:eastAsia="標楷體" w:hAnsi="標楷體"/>
                <w:color w:val="FF0000"/>
                <w:szCs w:val="24"/>
              </w:rPr>
              <w:t>）</w:t>
            </w:r>
          </w:p>
          <w:p w14:paraId="0E5466CE" w14:textId="77777777" w:rsidR="00822100" w:rsidRDefault="00EE3A3B">
            <w:pPr>
              <w:spacing w:line="380" w:lineRule="exact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三、代理人身分證明文件</w:t>
            </w:r>
            <w:r>
              <w:rPr>
                <w:rFonts w:ascii="標楷體" w:eastAsia="標楷體" w:hAnsi="標楷體"/>
                <w:color w:val="FF0000"/>
                <w:szCs w:val="24"/>
              </w:rPr>
              <w:t>1</w:t>
            </w:r>
            <w:r>
              <w:rPr>
                <w:rFonts w:ascii="標楷體" w:eastAsia="標楷體" w:hAnsi="標楷體"/>
                <w:color w:val="FF0000"/>
                <w:szCs w:val="24"/>
              </w:rPr>
              <w:t>份。</w:t>
            </w:r>
          </w:p>
          <w:p w14:paraId="56F8AFD2" w14:textId="77777777" w:rsidR="00822100" w:rsidRDefault="00EE3A3B">
            <w:pPr>
              <w:spacing w:line="380" w:lineRule="exact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四、建議方案及略圖。</w:t>
            </w:r>
          </w:p>
          <w:p w14:paraId="1D7DF3F7" w14:textId="77777777" w:rsidR="00822100" w:rsidRDefault="00EE3A3B">
            <w:pPr>
              <w:spacing w:line="380" w:lineRule="exact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五、分割前後差額明細表</w:t>
            </w:r>
            <w:r>
              <w:rPr>
                <w:rFonts w:ascii="標楷體" w:eastAsia="標楷體" w:hAnsi="標楷體"/>
                <w:color w:val="FF0000"/>
                <w:szCs w:val="24"/>
              </w:rPr>
              <w:t>1</w:t>
            </w:r>
            <w:r>
              <w:rPr>
                <w:rFonts w:ascii="標楷體" w:eastAsia="標楷體" w:hAnsi="標楷體"/>
                <w:color w:val="FF0000"/>
                <w:szCs w:val="24"/>
              </w:rPr>
              <w:t>份。</w:t>
            </w:r>
          </w:p>
          <w:p w14:paraId="04051B0F" w14:textId="77777777" w:rsidR="00822100" w:rsidRDefault="00EE3A3B">
            <w:pPr>
              <w:spacing w:line="380" w:lineRule="exact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六、共有人不能自行協議分割之相關證明文件。</w:t>
            </w:r>
          </w:p>
          <w:p w14:paraId="52EBB722" w14:textId="77777777" w:rsidR="00822100" w:rsidRDefault="00EE3A3B">
            <w:pPr>
              <w:spacing w:line="380" w:lineRule="exact"/>
            </w:pPr>
            <w:r>
              <w:rPr>
                <w:rFonts w:ascii="標楷體" w:eastAsia="標楷體" w:hAnsi="標楷體"/>
                <w:color w:val="FF0000"/>
                <w:szCs w:val="24"/>
              </w:rPr>
              <w:t>七、其他。</w:t>
            </w:r>
          </w:p>
        </w:tc>
      </w:tr>
      <w:tr w:rsidR="00822100" w14:paraId="3BB31008" w14:textId="77777777">
        <w:tblPrEx>
          <w:tblCellMar>
            <w:top w:w="0" w:type="dxa"/>
            <w:bottom w:w="0" w:type="dxa"/>
          </w:tblCellMar>
        </w:tblPrEx>
        <w:trPr>
          <w:trHeight w:val="496"/>
          <w:jc w:val="center"/>
        </w:trPr>
        <w:tc>
          <w:tcPr>
            <w:tcW w:w="1414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85338B3" w14:textId="77777777" w:rsidR="00822100" w:rsidRDefault="00EE3A3B">
            <w:pPr>
              <w:spacing w:line="380" w:lineRule="exact"/>
              <w:ind w:firstLine="240"/>
            </w:pPr>
            <w:r>
              <w:rPr>
                <w:rFonts w:ascii="標楷體" w:eastAsia="標楷體" w:hAnsi="標楷體"/>
                <w:szCs w:val="24"/>
              </w:rPr>
              <w:t>中</w:t>
            </w:r>
            <w:r>
              <w:rPr>
                <w:rFonts w:ascii="標楷體" w:eastAsia="標楷體" w:hAnsi="標楷體"/>
                <w:szCs w:val="24"/>
              </w:rPr>
              <w:t xml:space="preserve">         </w:t>
            </w:r>
            <w:r>
              <w:rPr>
                <w:rFonts w:ascii="標楷體" w:eastAsia="標楷體" w:hAnsi="標楷體"/>
                <w:szCs w:val="24"/>
              </w:rPr>
              <w:t>華</w:t>
            </w:r>
            <w:r>
              <w:rPr>
                <w:rFonts w:ascii="標楷體" w:eastAsia="標楷體" w:hAnsi="標楷體"/>
                <w:szCs w:val="24"/>
              </w:rPr>
              <w:t xml:space="preserve">         </w:t>
            </w:r>
            <w:r>
              <w:rPr>
                <w:rFonts w:ascii="標楷體" w:eastAsia="標楷體" w:hAnsi="標楷體"/>
                <w:szCs w:val="24"/>
              </w:rPr>
              <w:t>民</w:t>
            </w:r>
            <w:r>
              <w:rPr>
                <w:rFonts w:ascii="標楷體" w:eastAsia="標楷體" w:hAnsi="標楷體"/>
                <w:szCs w:val="24"/>
              </w:rPr>
              <w:t xml:space="preserve">          </w:t>
            </w:r>
            <w:r>
              <w:rPr>
                <w:rFonts w:ascii="標楷體" w:eastAsia="標楷體" w:hAnsi="標楷體"/>
                <w:szCs w:val="24"/>
              </w:rPr>
              <w:t>國</w:t>
            </w:r>
            <w:r>
              <w:rPr>
                <w:rFonts w:ascii="標楷體" w:eastAsia="標楷體" w:hAnsi="標楷體"/>
                <w:szCs w:val="24"/>
              </w:rPr>
              <w:t xml:space="preserve">        </w:t>
            </w:r>
            <w:r>
              <w:rPr>
                <w:rFonts w:ascii="標楷體" w:eastAsia="標楷體" w:hAnsi="標楷體"/>
              </w:rPr>
              <w:t xml:space="preserve">   </w:t>
            </w:r>
            <w:r>
              <w:rPr>
                <w:rFonts w:ascii="標楷體" w:eastAsia="標楷體" w:hAnsi="標楷體"/>
                <w:color w:val="FF0000"/>
              </w:rPr>
              <w:t>104</w:t>
            </w:r>
            <w:r>
              <w:rPr>
                <w:rFonts w:ascii="標楷體" w:eastAsia="標楷體" w:hAnsi="標楷體"/>
              </w:rPr>
              <w:t xml:space="preserve">        </w:t>
            </w:r>
            <w:r>
              <w:rPr>
                <w:rFonts w:ascii="標楷體" w:eastAsia="標楷體" w:hAnsi="標楷體"/>
              </w:rPr>
              <w:t>年</w:t>
            </w:r>
            <w:r>
              <w:rPr>
                <w:rFonts w:ascii="標楷體" w:eastAsia="標楷體" w:hAnsi="標楷體"/>
              </w:rPr>
              <w:t xml:space="preserve">        </w:t>
            </w:r>
            <w:r>
              <w:rPr>
                <w:rFonts w:ascii="標楷體" w:eastAsia="標楷體" w:hAnsi="標楷體"/>
                <w:color w:val="FF0000"/>
              </w:rPr>
              <w:t>1</w:t>
            </w:r>
            <w:r>
              <w:rPr>
                <w:rFonts w:ascii="標楷體" w:eastAsia="標楷體" w:hAnsi="標楷體"/>
              </w:rPr>
              <w:t xml:space="preserve">       </w:t>
            </w:r>
            <w:r>
              <w:rPr>
                <w:rFonts w:ascii="標楷體" w:eastAsia="標楷體" w:hAnsi="標楷體"/>
              </w:rPr>
              <w:t>月</w:t>
            </w:r>
            <w:r>
              <w:rPr>
                <w:rFonts w:ascii="標楷體" w:eastAsia="標楷體" w:hAnsi="標楷體"/>
              </w:rPr>
              <w:t xml:space="preserve">    </w:t>
            </w:r>
            <w:r>
              <w:rPr>
                <w:rFonts w:ascii="標楷體" w:eastAsia="標楷體" w:hAnsi="標楷體"/>
                <w:szCs w:val="24"/>
              </w:rPr>
              <w:t xml:space="preserve">  </w:t>
            </w:r>
            <w:r>
              <w:rPr>
                <w:rFonts w:ascii="標楷體" w:eastAsia="標楷體" w:hAnsi="標楷體"/>
                <w:color w:val="FF0000"/>
              </w:rPr>
              <w:t>5</w:t>
            </w:r>
            <w:r>
              <w:rPr>
                <w:rFonts w:ascii="標楷體" w:eastAsia="標楷體" w:hAnsi="標楷體"/>
                <w:szCs w:val="24"/>
              </w:rPr>
              <w:t xml:space="preserve">       </w:t>
            </w:r>
            <w:r>
              <w:rPr>
                <w:rFonts w:ascii="標楷體" w:eastAsia="標楷體" w:hAnsi="標楷體"/>
                <w:szCs w:val="24"/>
              </w:rPr>
              <w:t>日</w:t>
            </w:r>
          </w:p>
        </w:tc>
      </w:tr>
    </w:tbl>
    <w:p w14:paraId="5F7AD70D" w14:textId="77777777" w:rsidR="00822100" w:rsidRDefault="00EE3A3B">
      <w:pPr>
        <w:widowControl/>
        <w:ind w:left="924" w:hanging="924"/>
        <w:rPr>
          <w:rFonts w:ascii="標楷體" w:eastAsia="標楷體" w:hAnsi="標楷體" w:cs="新細明體"/>
          <w:kern w:val="0"/>
          <w:szCs w:val="19"/>
        </w:rPr>
      </w:pPr>
      <w:r>
        <w:rPr>
          <w:rFonts w:ascii="標楷體" w:eastAsia="標楷體" w:hAnsi="標楷體" w:cs="新細明體"/>
          <w:kern w:val="0"/>
          <w:szCs w:val="19"/>
        </w:rPr>
        <w:t>附註：</w:t>
      </w:r>
      <w:r>
        <w:rPr>
          <w:rFonts w:ascii="標楷體" w:eastAsia="標楷體" w:hAnsi="標楷體" w:cs="新細明體"/>
          <w:kern w:val="0"/>
          <w:szCs w:val="19"/>
        </w:rPr>
        <w:t>1.</w:t>
      </w:r>
      <w:r>
        <w:rPr>
          <w:rFonts w:ascii="標楷體" w:eastAsia="標楷體" w:hAnsi="標楷體" w:cs="新細明體"/>
          <w:kern w:val="0"/>
          <w:szCs w:val="19"/>
        </w:rPr>
        <w:t>提出調處申請書時，申請人、對造人暨權利關係人欄，請詳細填寫最新資料，並按對造人及權利關係人人數提出</w:t>
      </w:r>
      <w:proofErr w:type="gramStart"/>
      <w:r>
        <w:rPr>
          <w:rFonts w:ascii="標楷體" w:eastAsia="標楷體" w:hAnsi="標楷體" w:cs="新細明體"/>
          <w:kern w:val="0"/>
          <w:szCs w:val="19"/>
        </w:rPr>
        <w:t>繕</w:t>
      </w:r>
      <w:proofErr w:type="gramEnd"/>
      <w:r>
        <w:rPr>
          <w:rFonts w:ascii="標楷體" w:eastAsia="標楷體" w:hAnsi="標楷體" w:cs="新細明體"/>
          <w:kern w:val="0"/>
          <w:szCs w:val="19"/>
        </w:rPr>
        <w:t xml:space="preserve">  </w:t>
      </w:r>
      <w:r>
        <w:rPr>
          <w:rFonts w:ascii="標楷體" w:eastAsia="標楷體" w:hAnsi="標楷體" w:cs="新細明體"/>
          <w:kern w:val="0"/>
          <w:szCs w:val="19"/>
        </w:rPr>
        <w:t>本。</w:t>
      </w:r>
    </w:p>
    <w:p w14:paraId="0698E6E4" w14:textId="77777777" w:rsidR="00822100" w:rsidRDefault="00EE3A3B">
      <w:pPr>
        <w:widowControl/>
        <w:ind w:left="922" w:hanging="214"/>
        <w:rPr>
          <w:rFonts w:ascii="標楷體" w:eastAsia="標楷體" w:hAnsi="標楷體" w:cs="新細明體"/>
          <w:kern w:val="0"/>
          <w:szCs w:val="19"/>
        </w:rPr>
      </w:pPr>
      <w:r>
        <w:rPr>
          <w:rFonts w:ascii="標楷體" w:eastAsia="標楷體" w:hAnsi="標楷體" w:cs="新細明體"/>
          <w:kern w:val="0"/>
          <w:szCs w:val="19"/>
        </w:rPr>
        <w:t>2.</w:t>
      </w:r>
      <w:r>
        <w:rPr>
          <w:rFonts w:ascii="標楷體" w:eastAsia="標楷體" w:hAnsi="標楷體" w:cs="新細明體"/>
          <w:kern w:val="0"/>
          <w:szCs w:val="19"/>
        </w:rPr>
        <w:t>申請人或對造人為無行為能力人或限制行為能力人者，應記明其法定代理人。</w:t>
      </w:r>
    </w:p>
    <w:p w14:paraId="32DE7226" w14:textId="77777777" w:rsidR="00822100" w:rsidRDefault="00EE3A3B">
      <w:pPr>
        <w:widowControl/>
        <w:ind w:firstLine="708"/>
        <w:rPr>
          <w:rFonts w:ascii="標楷體" w:eastAsia="標楷體" w:hAnsi="標楷體" w:cs="新細明體"/>
          <w:kern w:val="0"/>
          <w:szCs w:val="19"/>
        </w:rPr>
      </w:pPr>
      <w:r>
        <w:rPr>
          <w:rFonts w:ascii="標楷體" w:eastAsia="標楷體" w:hAnsi="標楷體" w:cs="新細明體"/>
          <w:kern w:val="0"/>
          <w:szCs w:val="19"/>
        </w:rPr>
        <w:t>3.</w:t>
      </w:r>
      <w:r>
        <w:rPr>
          <w:rFonts w:ascii="標楷體" w:eastAsia="標楷體" w:hAnsi="標楷體" w:cs="新細明體"/>
          <w:kern w:val="0"/>
          <w:szCs w:val="19"/>
        </w:rPr>
        <w:t>當事人如有「法定代理人」或「委任代理人」，應於稱謂「當事人」一</w:t>
      </w:r>
      <w:proofErr w:type="gramStart"/>
      <w:r>
        <w:rPr>
          <w:rFonts w:ascii="標楷體" w:eastAsia="標楷體" w:hAnsi="標楷體" w:cs="新細明體"/>
          <w:kern w:val="0"/>
          <w:szCs w:val="19"/>
        </w:rPr>
        <w:t>欄下記明</w:t>
      </w:r>
      <w:proofErr w:type="gramEnd"/>
      <w:r>
        <w:rPr>
          <w:rFonts w:ascii="標楷體" w:eastAsia="標楷體" w:hAnsi="標楷體" w:cs="新細明體"/>
          <w:kern w:val="0"/>
          <w:szCs w:val="19"/>
        </w:rPr>
        <w:t>之；如兼有兩者，</w:t>
      </w:r>
      <w:proofErr w:type="gramStart"/>
      <w:r>
        <w:rPr>
          <w:rFonts w:ascii="標楷體" w:eastAsia="標楷體" w:hAnsi="標楷體" w:cs="新細明體"/>
          <w:kern w:val="0"/>
          <w:szCs w:val="19"/>
        </w:rPr>
        <w:t>均應記</w:t>
      </w:r>
      <w:proofErr w:type="gramEnd"/>
      <w:r>
        <w:rPr>
          <w:rFonts w:ascii="標楷體" w:eastAsia="標楷體" w:hAnsi="標楷體" w:cs="新細明體"/>
          <w:kern w:val="0"/>
          <w:szCs w:val="19"/>
        </w:rPr>
        <w:t>明。</w:t>
      </w:r>
    </w:p>
    <w:p w14:paraId="1ACDF3EC" w14:textId="77777777" w:rsidR="00822100" w:rsidRDefault="00EE3A3B">
      <w:pPr>
        <w:widowControl/>
        <w:ind w:firstLine="708"/>
        <w:rPr>
          <w:rFonts w:ascii="標楷體" w:eastAsia="標楷體" w:hAnsi="標楷體" w:cs="新細明體"/>
          <w:kern w:val="0"/>
          <w:szCs w:val="19"/>
        </w:rPr>
      </w:pPr>
      <w:r>
        <w:rPr>
          <w:rFonts w:ascii="標楷體" w:eastAsia="標楷體" w:hAnsi="標楷體" w:cs="新細明體"/>
          <w:kern w:val="0"/>
          <w:szCs w:val="19"/>
        </w:rPr>
        <w:t>4.</w:t>
      </w:r>
      <w:r>
        <w:rPr>
          <w:rFonts w:ascii="標楷體" w:eastAsia="標楷體" w:hAnsi="標楷體" w:cs="新細明體"/>
          <w:kern w:val="0"/>
          <w:szCs w:val="19"/>
        </w:rPr>
        <w:t>委任關係欄，</w:t>
      </w:r>
      <w:proofErr w:type="gramStart"/>
      <w:r>
        <w:rPr>
          <w:rFonts w:ascii="標楷體" w:eastAsia="標楷體" w:hAnsi="標楷體" w:cs="新細明體"/>
          <w:kern w:val="0"/>
          <w:szCs w:val="19"/>
        </w:rPr>
        <w:t>請於勾選</w:t>
      </w:r>
      <w:proofErr w:type="gramEnd"/>
      <w:r>
        <w:rPr>
          <w:rFonts w:ascii="標楷體" w:eastAsia="標楷體" w:hAnsi="標楷體" w:cs="新細明體"/>
          <w:kern w:val="0"/>
          <w:szCs w:val="19"/>
        </w:rPr>
        <w:t>之委任事項下填寫代理人姓名，並由委任雙方於該委託事項下之委任</w:t>
      </w:r>
      <w:proofErr w:type="gramStart"/>
      <w:r>
        <w:rPr>
          <w:rFonts w:ascii="標楷體" w:eastAsia="標楷體" w:hAnsi="標楷體" w:cs="新細明體"/>
          <w:kern w:val="0"/>
          <w:szCs w:val="19"/>
        </w:rPr>
        <w:t>認章欄分別</w:t>
      </w:r>
      <w:proofErr w:type="gramEnd"/>
      <w:r>
        <w:rPr>
          <w:rFonts w:ascii="標楷體" w:eastAsia="標楷體" w:hAnsi="標楷體" w:cs="新細明體"/>
          <w:kern w:val="0"/>
          <w:szCs w:val="19"/>
        </w:rPr>
        <w:t>認章。</w:t>
      </w:r>
    </w:p>
    <w:p w14:paraId="6A136F96" w14:textId="77777777" w:rsidR="00822100" w:rsidRDefault="00EE3A3B">
      <w:pPr>
        <w:widowControl/>
        <w:ind w:firstLine="708"/>
      </w:pPr>
      <w:r>
        <w:rPr>
          <w:rFonts w:ascii="標楷體" w:eastAsia="標楷體" w:hAnsi="標楷體" w:cs="新細明體"/>
          <w:kern w:val="0"/>
          <w:szCs w:val="19"/>
        </w:rPr>
        <w:t>5.</w:t>
      </w:r>
      <w:r>
        <w:rPr>
          <w:rFonts w:ascii="標楷體" w:eastAsia="標楷體" w:hAnsi="標楷體" w:cs="新細明體"/>
          <w:kern w:val="0"/>
          <w:szCs w:val="19"/>
        </w:rPr>
        <w:t>「爭議要點及調處建議方案」欄，應摘要記明兩造爭議之情形及希望達成調處目的之建議方案。</w:t>
      </w:r>
    </w:p>
    <w:sectPr w:rsidR="00822100">
      <w:pgSz w:w="16839" w:h="23814"/>
      <w:pgMar w:top="1440" w:right="1800" w:bottom="1440" w:left="180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B5203" w14:textId="77777777" w:rsidR="00EE3A3B" w:rsidRDefault="00EE3A3B">
      <w:r>
        <w:separator/>
      </w:r>
    </w:p>
  </w:endnote>
  <w:endnote w:type="continuationSeparator" w:id="0">
    <w:p w14:paraId="72A08056" w14:textId="77777777" w:rsidR="00EE3A3B" w:rsidRDefault="00EE3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55C814" w14:textId="77777777" w:rsidR="00EE3A3B" w:rsidRDefault="00EE3A3B">
      <w:r>
        <w:rPr>
          <w:color w:val="000000"/>
        </w:rPr>
        <w:separator/>
      </w:r>
    </w:p>
  </w:footnote>
  <w:footnote w:type="continuationSeparator" w:id="0">
    <w:p w14:paraId="5B3991F6" w14:textId="77777777" w:rsidR="00EE3A3B" w:rsidRDefault="00EE3A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822100"/>
    <w:rsid w:val="00822100"/>
    <w:rsid w:val="00EA5F18"/>
    <w:rsid w:val="00EE3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268C57"/>
  <w15:docId w15:val="{C5F5C39B-47D3-4B77-BAEA-0DE686230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strike w:val="0"/>
      <w:dstrike w:val="0"/>
      <w:color w:val="0066CC"/>
      <w:u w:val="none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rPr>
      <w:sz w:val="20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</dc:creator>
  <cp:lastModifiedBy>莊于萱</cp:lastModifiedBy>
  <cp:revision>2</cp:revision>
  <cp:lastPrinted>2024-04-09T07:45:00Z</cp:lastPrinted>
  <dcterms:created xsi:type="dcterms:W3CDTF">2024-04-09T07:48:00Z</dcterms:created>
  <dcterms:modified xsi:type="dcterms:W3CDTF">2024-04-09T07:48:00Z</dcterms:modified>
</cp:coreProperties>
</file>